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CC83DC3" w14:textId="1C9B9A82" w:rsidR="00A53AED" w:rsidRPr="00FF7A95" w:rsidRDefault="00853044" w:rsidP="00586617">
      <w:pPr>
        <w:jc w:val="center"/>
        <w:rPr>
          <w:sz w:val="40"/>
          <w:szCs w:val="40"/>
        </w:rPr>
      </w:pPr>
      <w:r>
        <w:rPr>
          <w:sz w:val="40"/>
          <w:szCs w:val="40"/>
        </w:rPr>
        <w:t>202</w:t>
      </w:r>
      <w:r w:rsidR="00A521F1">
        <w:rPr>
          <w:sz w:val="40"/>
          <w:szCs w:val="40"/>
        </w:rPr>
        <w:t>1</w:t>
      </w:r>
      <w:r>
        <w:rPr>
          <w:sz w:val="40"/>
          <w:szCs w:val="40"/>
        </w:rPr>
        <w:t>-202</w:t>
      </w:r>
      <w:r w:rsidR="00A521F1">
        <w:rPr>
          <w:sz w:val="40"/>
          <w:szCs w:val="40"/>
        </w:rPr>
        <w:t>2</w:t>
      </w:r>
      <w:r w:rsidR="00FF7A95" w:rsidRPr="00FF7A95">
        <w:rPr>
          <w:sz w:val="40"/>
          <w:szCs w:val="40"/>
        </w:rPr>
        <w:t xml:space="preserve"> Residence Hall Association</w:t>
      </w:r>
    </w:p>
    <w:p w14:paraId="68F623A0" w14:textId="77777777" w:rsidR="00A53AED" w:rsidRPr="00FF7A95" w:rsidRDefault="00FF7A95" w:rsidP="00586617">
      <w:pPr>
        <w:jc w:val="center"/>
        <w:rPr>
          <w:sz w:val="40"/>
          <w:szCs w:val="40"/>
        </w:rPr>
      </w:pPr>
      <w:r w:rsidRPr="00FF7A95">
        <w:rPr>
          <w:sz w:val="40"/>
          <w:szCs w:val="40"/>
        </w:rPr>
        <w:t>President</w:t>
      </w:r>
      <w:r w:rsidR="001F194B" w:rsidRPr="00FF7A95">
        <w:rPr>
          <w:sz w:val="40"/>
          <w:szCs w:val="40"/>
        </w:rPr>
        <w:t xml:space="preserve"> </w:t>
      </w:r>
      <w:r w:rsidRPr="00FF7A95">
        <w:rPr>
          <w:sz w:val="40"/>
          <w:szCs w:val="40"/>
        </w:rPr>
        <w:t>&amp; Vice President</w:t>
      </w:r>
      <w:r w:rsidR="00545CC3" w:rsidRPr="00FF7A95">
        <w:rPr>
          <w:sz w:val="40"/>
          <w:szCs w:val="40"/>
        </w:rPr>
        <w:t xml:space="preserve"> </w:t>
      </w:r>
      <w:r w:rsidR="001F194B" w:rsidRPr="00FF7A95">
        <w:rPr>
          <w:sz w:val="40"/>
          <w:szCs w:val="40"/>
        </w:rPr>
        <w:t>Elections Packet</w:t>
      </w:r>
    </w:p>
    <w:p w14:paraId="45C19D65" w14:textId="77777777" w:rsidR="006E7733" w:rsidRPr="00FF7A95" w:rsidRDefault="006E7733" w:rsidP="00586617">
      <w:pPr>
        <w:rPr>
          <w:sz w:val="22"/>
          <w:szCs w:val="22"/>
        </w:rPr>
      </w:pPr>
    </w:p>
    <w:p w14:paraId="2FC01797" w14:textId="77777777" w:rsidR="006E7733" w:rsidRDefault="00504E12" w:rsidP="00586617">
      <w:pPr>
        <w:jc w:val="center"/>
        <w:rPr>
          <w:b/>
          <w:sz w:val="36"/>
          <w:szCs w:val="36"/>
        </w:rPr>
      </w:pPr>
      <w:r w:rsidRPr="00FF7A95">
        <w:rPr>
          <w:b/>
          <w:sz w:val="36"/>
          <w:szCs w:val="36"/>
        </w:rPr>
        <w:t>CONTACT INFORMATION</w:t>
      </w:r>
    </w:p>
    <w:p w14:paraId="7755C4E8" w14:textId="77777777" w:rsidR="006E7733" w:rsidRPr="006E7733" w:rsidRDefault="006E7733" w:rsidP="00586617">
      <w:pPr>
        <w:jc w:val="center"/>
        <w:rPr>
          <w:b/>
          <w:szCs w:val="36"/>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3438"/>
      </w:tblGrid>
      <w:tr w:rsidR="00504E12" w:rsidRPr="00FF7A95" w14:paraId="50C30A66" w14:textId="77777777" w:rsidTr="0074540F">
        <w:tc>
          <w:tcPr>
            <w:tcW w:w="6210" w:type="dxa"/>
            <w:shd w:val="clear" w:color="auto" w:fill="D9D9D9"/>
          </w:tcPr>
          <w:p w14:paraId="306FFC4E" w14:textId="77777777" w:rsidR="00504E12" w:rsidRPr="00FF7A95" w:rsidRDefault="00504E12" w:rsidP="00586617">
            <w:pPr>
              <w:jc w:val="center"/>
              <w:rPr>
                <w:b/>
                <w:sz w:val="22"/>
                <w:szCs w:val="22"/>
              </w:rPr>
            </w:pPr>
            <w:r w:rsidRPr="00FF7A95">
              <w:rPr>
                <w:b/>
                <w:sz w:val="22"/>
                <w:szCs w:val="22"/>
              </w:rPr>
              <w:t>Questions or Concern</w:t>
            </w:r>
            <w:r w:rsidR="00F75CAE">
              <w:rPr>
                <w:b/>
                <w:sz w:val="22"/>
                <w:szCs w:val="22"/>
              </w:rPr>
              <w:t>s</w:t>
            </w:r>
          </w:p>
        </w:tc>
        <w:tc>
          <w:tcPr>
            <w:tcW w:w="3438" w:type="dxa"/>
            <w:shd w:val="clear" w:color="auto" w:fill="D9D9D9"/>
          </w:tcPr>
          <w:p w14:paraId="532F1846" w14:textId="77777777" w:rsidR="00504E12" w:rsidRPr="00FF7A95" w:rsidRDefault="00504E12" w:rsidP="00586617">
            <w:pPr>
              <w:jc w:val="center"/>
              <w:rPr>
                <w:b/>
                <w:sz w:val="22"/>
                <w:szCs w:val="22"/>
              </w:rPr>
            </w:pPr>
            <w:r w:rsidRPr="00FF7A95">
              <w:rPr>
                <w:b/>
                <w:sz w:val="22"/>
                <w:szCs w:val="22"/>
              </w:rPr>
              <w:t>Who to Contact?</w:t>
            </w:r>
          </w:p>
        </w:tc>
      </w:tr>
      <w:tr w:rsidR="00504E12" w:rsidRPr="00FF7A95" w14:paraId="4F782144" w14:textId="77777777" w:rsidTr="0074540F">
        <w:tc>
          <w:tcPr>
            <w:tcW w:w="6210" w:type="dxa"/>
            <w:shd w:val="clear" w:color="auto" w:fill="auto"/>
          </w:tcPr>
          <w:p w14:paraId="6572C424" w14:textId="77777777" w:rsidR="00504E12" w:rsidRPr="00FF7A95" w:rsidRDefault="00504E12" w:rsidP="00586617">
            <w:pPr>
              <w:rPr>
                <w:sz w:val="22"/>
                <w:szCs w:val="22"/>
              </w:rPr>
            </w:pPr>
            <w:r w:rsidRPr="00FF7A95">
              <w:rPr>
                <w:sz w:val="22"/>
                <w:szCs w:val="22"/>
              </w:rPr>
              <w:t xml:space="preserve">Campaign logistics </w:t>
            </w:r>
            <w:proofErr w:type="gramStart"/>
            <w:r w:rsidRPr="00FF7A95">
              <w:rPr>
                <w:sz w:val="22"/>
                <w:szCs w:val="22"/>
              </w:rPr>
              <w:t>including:</w:t>
            </w:r>
            <w:proofErr w:type="gramEnd"/>
            <w:r w:rsidRPr="00FF7A95">
              <w:rPr>
                <w:sz w:val="22"/>
                <w:szCs w:val="22"/>
              </w:rPr>
              <w:t xml:space="preserve"> timeline, campaigning, possible violations, policies and procedures, and debate set-up</w:t>
            </w:r>
          </w:p>
        </w:tc>
        <w:tc>
          <w:tcPr>
            <w:tcW w:w="3438" w:type="dxa"/>
            <w:shd w:val="clear" w:color="auto" w:fill="auto"/>
            <w:vAlign w:val="center"/>
          </w:tcPr>
          <w:p w14:paraId="7EDB9827" w14:textId="77777777" w:rsidR="006E7733" w:rsidRDefault="00504E12" w:rsidP="00586617">
            <w:pPr>
              <w:jc w:val="center"/>
              <w:rPr>
                <w:b/>
                <w:sz w:val="22"/>
                <w:szCs w:val="22"/>
              </w:rPr>
            </w:pPr>
            <w:r w:rsidRPr="00586617">
              <w:rPr>
                <w:b/>
                <w:sz w:val="22"/>
                <w:szCs w:val="22"/>
              </w:rPr>
              <w:t>Elections Registrar</w:t>
            </w:r>
          </w:p>
          <w:p w14:paraId="496912C5" w14:textId="77777777" w:rsidR="006A6278" w:rsidRPr="00586617" w:rsidRDefault="006A6278" w:rsidP="00586617">
            <w:pPr>
              <w:jc w:val="center"/>
              <w:rPr>
                <w:b/>
                <w:sz w:val="22"/>
                <w:szCs w:val="22"/>
              </w:rPr>
            </w:pPr>
          </w:p>
          <w:p w14:paraId="5F01DA1E" w14:textId="77777777" w:rsidR="00BD32F5" w:rsidRDefault="00BD32F5" w:rsidP="00586617">
            <w:pPr>
              <w:jc w:val="center"/>
              <w:rPr>
                <w:sz w:val="22"/>
                <w:szCs w:val="22"/>
              </w:rPr>
            </w:pPr>
            <w:r>
              <w:rPr>
                <w:sz w:val="22"/>
                <w:szCs w:val="22"/>
              </w:rPr>
              <w:t>Jenni Schreiner</w:t>
            </w:r>
          </w:p>
          <w:p w14:paraId="6519A6D5" w14:textId="77777777" w:rsidR="00BD32F5" w:rsidRPr="00BD32F5" w:rsidRDefault="00BD32F5" w:rsidP="00586617">
            <w:pPr>
              <w:jc w:val="center"/>
              <w:rPr>
                <w:i/>
                <w:sz w:val="22"/>
                <w:szCs w:val="22"/>
              </w:rPr>
            </w:pPr>
            <w:r>
              <w:rPr>
                <w:i/>
                <w:sz w:val="22"/>
                <w:szCs w:val="22"/>
              </w:rPr>
              <w:t>Asst Dir</w:t>
            </w:r>
            <w:r w:rsidR="00C52C33">
              <w:rPr>
                <w:i/>
                <w:sz w:val="22"/>
                <w:szCs w:val="22"/>
              </w:rPr>
              <w:t xml:space="preserve"> of Residential Education</w:t>
            </w:r>
          </w:p>
          <w:p w14:paraId="242235D6" w14:textId="77777777" w:rsidR="006E7733" w:rsidRPr="00FF7A95" w:rsidRDefault="00BD32F5" w:rsidP="00586617">
            <w:pPr>
              <w:jc w:val="center"/>
              <w:rPr>
                <w:sz w:val="22"/>
                <w:szCs w:val="22"/>
              </w:rPr>
            </w:pPr>
            <w:r>
              <w:rPr>
                <w:sz w:val="22"/>
                <w:szCs w:val="22"/>
              </w:rPr>
              <w:t>jschreiner</w:t>
            </w:r>
            <w:r w:rsidR="006E7733">
              <w:rPr>
                <w:sz w:val="22"/>
                <w:szCs w:val="22"/>
              </w:rPr>
              <w:t>@housing.utah.edu</w:t>
            </w:r>
          </w:p>
        </w:tc>
      </w:tr>
      <w:tr w:rsidR="00504E12" w:rsidRPr="00FF7A95" w14:paraId="7B4B2CD8" w14:textId="77777777" w:rsidTr="0074540F">
        <w:tc>
          <w:tcPr>
            <w:tcW w:w="6210" w:type="dxa"/>
            <w:shd w:val="clear" w:color="auto" w:fill="auto"/>
          </w:tcPr>
          <w:p w14:paraId="4EA11554" w14:textId="77777777" w:rsidR="00504E12" w:rsidRPr="00FF7A95" w:rsidRDefault="00504E12" w:rsidP="00586617">
            <w:pPr>
              <w:rPr>
                <w:sz w:val="22"/>
                <w:szCs w:val="22"/>
              </w:rPr>
            </w:pPr>
            <w:r w:rsidRPr="00FF7A95">
              <w:rPr>
                <w:sz w:val="22"/>
                <w:szCs w:val="22"/>
              </w:rPr>
              <w:t>Positional questions, positional responsibilities, wondering what it’s like to hold the positio</w:t>
            </w:r>
            <w:r w:rsidR="006E7733">
              <w:rPr>
                <w:sz w:val="22"/>
                <w:szCs w:val="22"/>
              </w:rPr>
              <w:t>n, RHA organizational structure, etc.</w:t>
            </w:r>
          </w:p>
        </w:tc>
        <w:tc>
          <w:tcPr>
            <w:tcW w:w="3438" w:type="dxa"/>
            <w:shd w:val="clear" w:color="auto" w:fill="auto"/>
            <w:vAlign w:val="center"/>
          </w:tcPr>
          <w:p w14:paraId="14BC1960" w14:textId="77777777" w:rsidR="00504E12" w:rsidRDefault="00BD32F5" w:rsidP="00586617">
            <w:pPr>
              <w:jc w:val="center"/>
              <w:rPr>
                <w:b/>
                <w:sz w:val="22"/>
                <w:szCs w:val="22"/>
              </w:rPr>
            </w:pPr>
            <w:r w:rsidRPr="00586617">
              <w:rPr>
                <w:b/>
                <w:sz w:val="22"/>
                <w:szCs w:val="22"/>
              </w:rPr>
              <w:t>2020-2021</w:t>
            </w:r>
            <w:r w:rsidR="00504E12" w:rsidRPr="00586617">
              <w:rPr>
                <w:b/>
                <w:sz w:val="22"/>
                <w:szCs w:val="22"/>
              </w:rPr>
              <w:t xml:space="preserve"> </w:t>
            </w:r>
            <w:r w:rsidR="00711526" w:rsidRPr="00586617">
              <w:rPr>
                <w:b/>
                <w:sz w:val="22"/>
                <w:szCs w:val="22"/>
              </w:rPr>
              <w:t>Executive Board</w:t>
            </w:r>
            <w:r w:rsidR="00504E12" w:rsidRPr="00586617">
              <w:rPr>
                <w:b/>
                <w:sz w:val="22"/>
                <w:szCs w:val="22"/>
              </w:rPr>
              <w:t xml:space="preserve"> </w:t>
            </w:r>
          </w:p>
          <w:p w14:paraId="0F2633E5" w14:textId="77777777" w:rsidR="006A6278" w:rsidRPr="00586617" w:rsidRDefault="006A6278" w:rsidP="00586617">
            <w:pPr>
              <w:jc w:val="center"/>
              <w:rPr>
                <w:b/>
                <w:sz w:val="22"/>
                <w:szCs w:val="22"/>
              </w:rPr>
            </w:pPr>
          </w:p>
          <w:p w14:paraId="47A19EA0" w14:textId="77777777" w:rsidR="006E7733" w:rsidRDefault="006E7733" w:rsidP="00586617">
            <w:pPr>
              <w:jc w:val="center"/>
              <w:rPr>
                <w:sz w:val="22"/>
                <w:szCs w:val="22"/>
              </w:rPr>
            </w:pPr>
            <w:r>
              <w:rPr>
                <w:sz w:val="22"/>
                <w:szCs w:val="22"/>
              </w:rPr>
              <w:t xml:space="preserve">Naga </w:t>
            </w:r>
            <w:proofErr w:type="spellStart"/>
            <w:r>
              <w:rPr>
                <w:sz w:val="22"/>
                <w:szCs w:val="22"/>
              </w:rPr>
              <w:t>Paritala</w:t>
            </w:r>
            <w:proofErr w:type="spellEnd"/>
          </w:p>
          <w:p w14:paraId="1E4F3013" w14:textId="77777777" w:rsidR="006E7733" w:rsidRDefault="006E7733" w:rsidP="00586617">
            <w:pPr>
              <w:jc w:val="center"/>
              <w:rPr>
                <w:i/>
                <w:sz w:val="22"/>
                <w:szCs w:val="22"/>
              </w:rPr>
            </w:pPr>
            <w:r>
              <w:rPr>
                <w:i/>
                <w:sz w:val="22"/>
                <w:szCs w:val="22"/>
              </w:rPr>
              <w:t>Current RHA President</w:t>
            </w:r>
          </w:p>
          <w:p w14:paraId="5EF41B79" w14:textId="77777777" w:rsidR="006E7733" w:rsidRDefault="00997347" w:rsidP="00586617">
            <w:pPr>
              <w:jc w:val="center"/>
              <w:rPr>
                <w:sz w:val="22"/>
                <w:szCs w:val="22"/>
              </w:rPr>
            </w:pPr>
            <w:r w:rsidRPr="00997347">
              <w:rPr>
                <w:sz w:val="22"/>
                <w:szCs w:val="22"/>
              </w:rPr>
              <w:t>u0916966@utah.edu</w:t>
            </w:r>
          </w:p>
          <w:p w14:paraId="55CED13D" w14:textId="77777777" w:rsidR="00586617" w:rsidRDefault="00586617" w:rsidP="00586617">
            <w:pPr>
              <w:jc w:val="center"/>
              <w:rPr>
                <w:sz w:val="22"/>
                <w:szCs w:val="22"/>
              </w:rPr>
            </w:pPr>
          </w:p>
          <w:p w14:paraId="7A3DFAA8" w14:textId="77777777" w:rsidR="00997347" w:rsidRDefault="00997347" w:rsidP="00586617">
            <w:pPr>
              <w:jc w:val="center"/>
              <w:rPr>
                <w:sz w:val="22"/>
                <w:szCs w:val="22"/>
              </w:rPr>
            </w:pPr>
            <w:r>
              <w:rPr>
                <w:sz w:val="22"/>
                <w:szCs w:val="22"/>
              </w:rPr>
              <w:t>Sam Dalton</w:t>
            </w:r>
          </w:p>
          <w:p w14:paraId="36C5F5A5" w14:textId="77777777" w:rsidR="00997347" w:rsidRDefault="00997347" w:rsidP="00586617">
            <w:pPr>
              <w:jc w:val="center"/>
              <w:rPr>
                <w:i/>
                <w:sz w:val="22"/>
                <w:szCs w:val="22"/>
              </w:rPr>
            </w:pPr>
            <w:r>
              <w:rPr>
                <w:i/>
                <w:sz w:val="22"/>
                <w:szCs w:val="22"/>
              </w:rPr>
              <w:t xml:space="preserve">Current RHA </w:t>
            </w:r>
            <w:r w:rsidR="00586617">
              <w:rPr>
                <w:i/>
                <w:sz w:val="22"/>
                <w:szCs w:val="22"/>
              </w:rPr>
              <w:t xml:space="preserve">Vice </w:t>
            </w:r>
            <w:r>
              <w:rPr>
                <w:i/>
                <w:sz w:val="22"/>
                <w:szCs w:val="22"/>
              </w:rPr>
              <w:t>President</w:t>
            </w:r>
          </w:p>
          <w:p w14:paraId="636D8318" w14:textId="77777777" w:rsidR="00997347" w:rsidRPr="006E7733" w:rsidRDefault="00395162" w:rsidP="00586617">
            <w:pPr>
              <w:jc w:val="center"/>
              <w:rPr>
                <w:sz w:val="22"/>
                <w:szCs w:val="22"/>
              </w:rPr>
            </w:pPr>
            <w:r>
              <w:rPr>
                <w:sz w:val="22"/>
                <w:szCs w:val="22"/>
              </w:rPr>
              <w:t>u1171014@utah.edu</w:t>
            </w:r>
          </w:p>
        </w:tc>
      </w:tr>
      <w:tr w:rsidR="006E7733" w:rsidRPr="00FF7A95" w14:paraId="622C90BD" w14:textId="77777777" w:rsidTr="0074540F">
        <w:tc>
          <w:tcPr>
            <w:tcW w:w="6210" w:type="dxa"/>
            <w:shd w:val="clear" w:color="auto" w:fill="auto"/>
          </w:tcPr>
          <w:p w14:paraId="0E0467B6" w14:textId="77777777" w:rsidR="006E7733" w:rsidRPr="00FF7A95" w:rsidRDefault="00586617" w:rsidP="00586617">
            <w:pPr>
              <w:rPr>
                <w:sz w:val="22"/>
                <w:szCs w:val="22"/>
              </w:rPr>
            </w:pPr>
            <w:r>
              <w:rPr>
                <w:sz w:val="22"/>
                <w:szCs w:val="22"/>
              </w:rPr>
              <w:t>Additional support and questions</w:t>
            </w:r>
          </w:p>
        </w:tc>
        <w:tc>
          <w:tcPr>
            <w:tcW w:w="3438" w:type="dxa"/>
            <w:shd w:val="clear" w:color="auto" w:fill="auto"/>
            <w:vAlign w:val="center"/>
          </w:tcPr>
          <w:p w14:paraId="5A0B73BA" w14:textId="77777777" w:rsidR="00586617" w:rsidRDefault="00586617" w:rsidP="00586617">
            <w:pPr>
              <w:jc w:val="center"/>
              <w:rPr>
                <w:b/>
                <w:sz w:val="22"/>
                <w:szCs w:val="22"/>
              </w:rPr>
            </w:pPr>
            <w:r w:rsidRPr="00586617">
              <w:rPr>
                <w:b/>
                <w:sz w:val="22"/>
                <w:szCs w:val="22"/>
              </w:rPr>
              <w:t>RHA Advisors</w:t>
            </w:r>
          </w:p>
          <w:p w14:paraId="046392C5" w14:textId="77777777" w:rsidR="006A6278" w:rsidRPr="00586617" w:rsidRDefault="006A6278" w:rsidP="00586617">
            <w:pPr>
              <w:jc w:val="center"/>
              <w:rPr>
                <w:b/>
                <w:sz w:val="22"/>
                <w:szCs w:val="22"/>
              </w:rPr>
            </w:pPr>
          </w:p>
          <w:p w14:paraId="7B024E21" w14:textId="77777777" w:rsidR="006E7733" w:rsidRDefault="006E7733" w:rsidP="00586617">
            <w:pPr>
              <w:jc w:val="center"/>
              <w:rPr>
                <w:sz w:val="22"/>
                <w:szCs w:val="22"/>
              </w:rPr>
            </w:pPr>
            <w:r>
              <w:rPr>
                <w:sz w:val="22"/>
                <w:szCs w:val="22"/>
              </w:rPr>
              <w:t>Joshua Hutchinson</w:t>
            </w:r>
          </w:p>
          <w:p w14:paraId="227C3B88" w14:textId="77777777" w:rsidR="006E7733" w:rsidRPr="006E7733" w:rsidRDefault="006E7733" w:rsidP="00586617">
            <w:pPr>
              <w:jc w:val="center"/>
              <w:rPr>
                <w:i/>
                <w:sz w:val="22"/>
                <w:szCs w:val="22"/>
              </w:rPr>
            </w:pPr>
            <w:r>
              <w:rPr>
                <w:i/>
                <w:sz w:val="22"/>
                <w:szCs w:val="22"/>
              </w:rPr>
              <w:t>Resident Director - RHA</w:t>
            </w:r>
          </w:p>
          <w:p w14:paraId="1304877B" w14:textId="77777777" w:rsidR="006E7733" w:rsidRDefault="006E7733" w:rsidP="00586617">
            <w:pPr>
              <w:jc w:val="center"/>
              <w:rPr>
                <w:sz w:val="22"/>
                <w:szCs w:val="22"/>
              </w:rPr>
            </w:pPr>
            <w:r w:rsidRPr="006E7733">
              <w:rPr>
                <w:sz w:val="22"/>
                <w:szCs w:val="22"/>
              </w:rPr>
              <w:t>jhutchinson@housing.utah.edu</w:t>
            </w:r>
          </w:p>
          <w:p w14:paraId="2FCE4091" w14:textId="77777777" w:rsidR="00586617" w:rsidRDefault="00586617" w:rsidP="00586617">
            <w:pPr>
              <w:jc w:val="center"/>
              <w:rPr>
                <w:sz w:val="22"/>
                <w:szCs w:val="22"/>
              </w:rPr>
            </w:pPr>
          </w:p>
          <w:p w14:paraId="168FCE13" w14:textId="77777777" w:rsidR="006E7733" w:rsidRDefault="006E7733" w:rsidP="00586617">
            <w:pPr>
              <w:jc w:val="center"/>
              <w:rPr>
                <w:sz w:val="22"/>
                <w:szCs w:val="22"/>
              </w:rPr>
            </w:pPr>
            <w:r>
              <w:rPr>
                <w:sz w:val="22"/>
                <w:szCs w:val="22"/>
              </w:rPr>
              <w:t>Amber Gordon</w:t>
            </w:r>
          </w:p>
          <w:p w14:paraId="25E168C0" w14:textId="77777777" w:rsidR="006E7733" w:rsidRPr="006E7733" w:rsidRDefault="006E7733" w:rsidP="00586617">
            <w:pPr>
              <w:jc w:val="center"/>
              <w:rPr>
                <w:i/>
                <w:sz w:val="22"/>
                <w:szCs w:val="22"/>
              </w:rPr>
            </w:pPr>
            <w:r>
              <w:rPr>
                <w:i/>
                <w:sz w:val="22"/>
                <w:szCs w:val="22"/>
              </w:rPr>
              <w:t>Area Coordinator</w:t>
            </w:r>
          </w:p>
          <w:p w14:paraId="537C49EB" w14:textId="77777777" w:rsidR="006E7733" w:rsidRDefault="006E7733" w:rsidP="00586617">
            <w:pPr>
              <w:jc w:val="center"/>
              <w:rPr>
                <w:sz w:val="22"/>
                <w:szCs w:val="22"/>
              </w:rPr>
            </w:pPr>
            <w:r>
              <w:rPr>
                <w:sz w:val="22"/>
                <w:szCs w:val="22"/>
              </w:rPr>
              <w:t>agordon@housing.utah.edu</w:t>
            </w:r>
          </w:p>
        </w:tc>
      </w:tr>
    </w:tbl>
    <w:p w14:paraId="62B990BA" w14:textId="77777777" w:rsidR="006B0FCE" w:rsidRPr="00395162" w:rsidRDefault="006B0FCE" w:rsidP="00586617">
      <w:pPr>
        <w:ind w:left="4500" w:right="-720" w:hanging="4560"/>
        <w:rPr>
          <w:color w:val="222222"/>
          <w:szCs w:val="22"/>
          <w:shd w:val="clear" w:color="auto" w:fill="FFFFFF"/>
        </w:rPr>
      </w:pPr>
    </w:p>
    <w:p w14:paraId="03F22942" w14:textId="77777777" w:rsidR="00586617" w:rsidRPr="00395162" w:rsidRDefault="00586617" w:rsidP="00586617">
      <w:pPr>
        <w:ind w:left="4500" w:right="-720" w:hanging="4560"/>
        <w:rPr>
          <w:color w:val="222222"/>
          <w:szCs w:val="22"/>
          <w:shd w:val="clear" w:color="auto" w:fill="FFFFFF"/>
        </w:rPr>
      </w:pPr>
    </w:p>
    <w:p w14:paraId="7C257BD9" w14:textId="77777777" w:rsidR="00FF7A95" w:rsidRDefault="00FF7A95" w:rsidP="00586617">
      <w:pPr>
        <w:jc w:val="center"/>
        <w:rPr>
          <w:b/>
          <w:sz w:val="36"/>
          <w:szCs w:val="36"/>
        </w:rPr>
      </w:pPr>
      <w:r w:rsidRPr="00FF7A95">
        <w:rPr>
          <w:b/>
          <w:sz w:val="36"/>
          <w:szCs w:val="36"/>
        </w:rPr>
        <w:t>ELECTIONS TIMELINE</w:t>
      </w:r>
    </w:p>
    <w:p w14:paraId="450D40D9" w14:textId="77777777" w:rsidR="00586617" w:rsidRPr="00586617" w:rsidRDefault="00586617" w:rsidP="00586617">
      <w:pPr>
        <w:jc w:val="center"/>
        <w:rPr>
          <w:b/>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8"/>
        <w:gridCol w:w="3168"/>
      </w:tblGrid>
      <w:tr w:rsidR="00FF7A95" w:rsidRPr="00FF7A95" w14:paraId="6007AE3B" w14:textId="77777777" w:rsidTr="00C52C33">
        <w:tc>
          <w:tcPr>
            <w:tcW w:w="6408" w:type="dxa"/>
            <w:shd w:val="clear" w:color="auto" w:fill="D9D9D9"/>
          </w:tcPr>
          <w:p w14:paraId="287D98FA" w14:textId="77777777" w:rsidR="00FF7A95" w:rsidRPr="00FF7A95" w:rsidRDefault="00FF7A95" w:rsidP="00586617">
            <w:pPr>
              <w:jc w:val="center"/>
              <w:rPr>
                <w:b/>
                <w:sz w:val="22"/>
                <w:szCs w:val="22"/>
              </w:rPr>
            </w:pPr>
            <w:r w:rsidRPr="00FF7A95">
              <w:rPr>
                <w:b/>
                <w:sz w:val="22"/>
                <w:szCs w:val="22"/>
              </w:rPr>
              <w:t>Action</w:t>
            </w:r>
          </w:p>
        </w:tc>
        <w:tc>
          <w:tcPr>
            <w:tcW w:w="3168" w:type="dxa"/>
            <w:shd w:val="clear" w:color="auto" w:fill="D9D9D9"/>
          </w:tcPr>
          <w:p w14:paraId="756287FB" w14:textId="77777777" w:rsidR="00FF7A95" w:rsidRPr="00FF7A95" w:rsidRDefault="00FF7A95" w:rsidP="00586617">
            <w:pPr>
              <w:jc w:val="center"/>
              <w:rPr>
                <w:b/>
                <w:sz w:val="22"/>
                <w:szCs w:val="22"/>
              </w:rPr>
            </w:pPr>
            <w:r w:rsidRPr="00FF7A95">
              <w:rPr>
                <w:b/>
                <w:sz w:val="22"/>
                <w:szCs w:val="22"/>
              </w:rPr>
              <w:t>Dates</w:t>
            </w:r>
          </w:p>
        </w:tc>
      </w:tr>
      <w:tr w:rsidR="00FF7A95" w:rsidRPr="00FF7A95" w14:paraId="0F00B73E" w14:textId="77777777" w:rsidTr="00C52C33">
        <w:tc>
          <w:tcPr>
            <w:tcW w:w="6408" w:type="dxa"/>
            <w:shd w:val="clear" w:color="auto" w:fill="auto"/>
          </w:tcPr>
          <w:p w14:paraId="21B3E5A0" w14:textId="77777777" w:rsidR="00FF7A95" w:rsidRPr="00FF7A95" w:rsidRDefault="006509E8" w:rsidP="00586617">
            <w:pPr>
              <w:rPr>
                <w:b/>
                <w:sz w:val="22"/>
                <w:szCs w:val="22"/>
              </w:rPr>
            </w:pPr>
            <w:r>
              <w:rPr>
                <w:b/>
                <w:sz w:val="22"/>
                <w:szCs w:val="22"/>
              </w:rPr>
              <w:t xml:space="preserve">Recruitment </w:t>
            </w:r>
            <w:r w:rsidR="00C52C33">
              <w:rPr>
                <w:b/>
                <w:sz w:val="22"/>
                <w:szCs w:val="22"/>
              </w:rPr>
              <w:t>Process Begins</w:t>
            </w:r>
          </w:p>
        </w:tc>
        <w:tc>
          <w:tcPr>
            <w:tcW w:w="3168" w:type="dxa"/>
            <w:shd w:val="clear" w:color="auto" w:fill="auto"/>
          </w:tcPr>
          <w:p w14:paraId="0D7CFCF3" w14:textId="77777777" w:rsidR="00FF7A95" w:rsidRPr="005924DD" w:rsidRDefault="00C52C33" w:rsidP="00586617">
            <w:pPr>
              <w:rPr>
                <w:sz w:val="22"/>
                <w:szCs w:val="22"/>
              </w:rPr>
            </w:pPr>
            <w:r>
              <w:rPr>
                <w:sz w:val="22"/>
                <w:szCs w:val="22"/>
              </w:rPr>
              <w:t>Tuesday, March 2</w:t>
            </w:r>
          </w:p>
        </w:tc>
      </w:tr>
      <w:tr w:rsidR="006509E8" w:rsidRPr="00FF7A95" w14:paraId="6D8AB8DD" w14:textId="77777777" w:rsidTr="00C52C33">
        <w:tc>
          <w:tcPr>
            <w:tcW w:w="6408" w:type="dxa"/>
            <w:shd w:val="clear" w:color="auto" w:fill="auto"/>
          </w:tcPr>
          <w:p w14:paraId="29828B82" w14:textId="77777777" w:rsidR="006509E8" w:rsidRPr="00FF7A95" w:rsidRDefault="006509E8" w:rsidP="00586617">
            <w:pPr>
              <w:rPr>
                <w:b/>
                <w:sz w:val="22"/>
                <w:szCs w:val="22"/>
              </w:rPr>
            </w:pPr>
            <w:r w:rsidRPr="00FF7A95">
              <w:rPr>
                <w:b/>
                <w:sz w:val="22"/>
                <w:szCs w:val="22"/>
              </w:rPr>
              <w:t xml:space="preserve">Intent Due </w:t>
            </w:r>
            <w:r>
              <w:rPr>
                <w:sz w:val="22"/>
                <w:szCs w:val="22"/>
              </w:rPr>
              <w:t>(</w:t>
            </w:r>
            <w:r w:rsidRPr="00FF7A95">
              <w:rPr>
                <w:sz w:val="22"/>
                <w:szCs w:val="22"/>
              </w:rPr>
              <w:t xml:space="preserve">emailed to </w:t>
            </w:r>
            <w:r>
              <w:rPr>
                <w:sz w:val="22"/>
                <w:szCs w:val="22"/>
              </w:rPr>
              <w:t>jschreiner</w:t>
            </w:r>
            <w:r w:rsidRPr="00FF7A95">
              <w:rPr>
                <w:sz w:val="22"/>
                <w:szCs w:val="22"/>
              </w:rPr>
              <w:t>@housing.utah.edu)</w:t>
            </w:r>
          </w:p>
        </w:tc>
        <w:tc>
          <w:tcPr>
            <w:tcW w:w="3168" w:type="dxa"/>
            <w:shd w:val="clear" w:color="auto" w:fill="auto"/>
          </w:tcPr>
          <w:p w14:paraId="102EC6BB" w14:textId="77777777" w:rsidR="006509E8" w:rsidRPr="005924DD" w:rsidRDefault="00BD6A3D" w:rsidP="00586617">
            <w:pPr>
              <w:rPr>
                <w:sz w:val="22"/>
                <w:szCs w:val="22"/>
              </w:rPr>
            </w:pPr>
            <w:r>
              <w:rPr>
                <w:sz w:val="22"/>
                <w:szCs w:val="22"/>
              </w:rPr>
              <w:t>Mon</w:t>
            </w:r>
            <w:r w:rsidR="006509E8">
              <w:rPr>
                <w:sz w:val="22"/>
                <w:szCs w:val="22"/>
              </w:rPr>
              <w:t xml:space="preserve">day, March </w:t>
            </w:r>
            <w:r>
              <w:rPr>
                <w:sz w:val="22"/>
                <w:szCs w:val="22"/>
              </w:rPr>
              <w:t>15</w:t>
            </w:r>
            <w:r w:rsidR="006509E8">
              <w:rPr>
                <w:sz w:val="22"/>
                <w:szCs w:val="22"/>
              </w:rPr>
              <w:t xml:space="preserve"> at 5pm </w:t>
            </w:r>
          </w:p>
        </w:tc>
      </w:tr>
      <w:tr w:rsidR="006509E8" w:rsidRPr="00FF7A95" w14:paraId="34AF67D8" w14:textId="77777777" w:rsidTr="00C52C33">
        <w:tc>
          <w:tcPr>
            <w:tcW w:w="6408" w:type="dxa"/>
            <w:shd w:val="clear" w:color="auto" w:fill="auto"/>
          </w:tcPr>
          <w:p w14:paraId="7DE2FAAE" w14:textId="77777777" w:rsidR="006509E8" w:rsidRPr="00FF7A95" w:rsidRDefault="006509E8" w:rsidP="00586617">
            <w:pPr>
              <w:rPr>
                <w:sz w:val="22"/>
                <w:szCs w:val="22"/>
              </w:rPr>
            </w:pPr>
            <w:r w:rsidRPr="00FF7A95">
              <w:rPr>
                <w:b/>
                <w:sz w:val="22"/>
                <w:szCs w:val="22"/>
              </w:rPr>
              <w:t xml:space="preserve">Check-in with Advisor </w:t>
            </w:r>
            <w:r w:rsidRPr="00FF7A95">
              <w:rPr>
                <w:sz w:val="22"/>
                <w:szCs w:val="22"/>
              </w:rPr>
              <w:t>(advisor emails availability)</w:t>
            </w:r>
          </w:p>
        </w:tc>
        <w:tc>
          <w:tcPr>
            <w:tcW w:w="3168" w:type="dxa"/>
            <w:shd w:val="clear" w:color="auto" w:fill="auto"/>
          </w:tcPr>
          <w:p w14:paraId="07B7E3EB" w14:textId="77777777" w:rsidR="006509E8" w:rsidRPr="005924DD" w:rsidRDefault="006509E8" w:rsidP="00586617">
            <w:pPr>
              <w:rPr>
                <w:sz w:val="22"/>
                <w:szCs w:val="22"/>
              </w:rPr>
            </w:pPr>
            <w:r>
              <w:rPr>
                <w:sz w:val="22"/>
                <w:szCs w:val="22"/>
              </w:rPr>
              <w:t xml:space="preserve">Wednesday-Friday, March </w:t>
            </w:r>
            <w:r w:rsidR="00BD6A3D">
              <w:rPr>
                <w:sz w:val="22"/>
                <w:szCs w:val="22"/>
              </w:rPr>
              <w:t>17-19</w:t>
            </w:r>
            <w:r>
              <w:rPr>
                <w:sz w:val="22"/>
                <w:szCs w:val="22"/>
                <w:vertAlign w:val="superscript"/>
              </w:rPr>
              <w:t xml:space="preserve"> </w:t>
            </w:r>
            <w:r>
              <w:rPr>
                <w:sz w:val="22"/>
                <w:szCs w:val="22"/>
              </w:rPr>
              <w:t xml:space="preserve">  </w:t>
            </w:r>
          </w:p>
        </w:tc>
      </w:tr>
      <w:tr w:rsidR="006509E8" w:rsidRPr="00FF7A95" w14:paraId="45C4CD61" w14:textId="77777777" w:rsidTr="00C52C33">
        <w:tc>
          <w:tcPr>
            <w:tcW w:w="6408" w:type="dxa"/>
            <w:shd w:val="clear" w:color="auto" w:fill="auto"/>
          </w:tcPr>
          <w:p w14:paraId="482F8928" w14:textId="77777777" w:rsidR="006509E8" w:rsidRDefault="006509E8" w:rsidP="00586617">
            <w:pPr>
              <w:rPr>
                <w:b/>
                <w:sz w:val="22"/>
                <w:szCs w:val="22"/>
              </w:rPr>
            </w:pPr>
            <w:r w:rsidRPr="00FF7A95">
              <w:rPr>
                <w:b/>
                <w:sz w:val="22"/>
                <w:szCs w:val="22"/>
              </w:rPr>
              <w:t>1-Page Bid &amp; Campaign Advertisements Due</w:t>
            </w:r>
          </w:p>
          <w:p w14:paraId="62ADAC81" w14:textId="77777777" w:rsidR="006509E8" w:rsidRPr="00FF7A95" w:rsidRDefault="006509E8" w:rsidP="00586617">
            <w:pPr>
              <w:rPr>
                <w:b/>
                <w:sz w:val="22"/>
                <w:szCs w:val="22"/>
              </w:rPr>
            </w:pPr>
            <w:r>
              <w:rPr>
                <w:b/>
                <w:sz w:val="22"/>
                <w:szCs w:val="22"/>
              </w:rPr>
              <w:t xml:space="preserve">     </w:t>
            </w:r>
            <w:r w:rsidRPr="006509E8">
              <w:rPr>
                <w:sz w:val="22"/>
                <w:szCs w:val="22"/>
              </w:rPr>
              <w:t>(Physical poster design &amp; Virtual campaign materials)</w:t>
            </w:r>
          </w:p>
        </w:tc>
        <w:tc>
          <w:tcPr>
            <w:tcW w:w="3168" w:type="dxa"/>
            <w:shd w:val="clear" w:color="auto" w:fill="auto"/>
          </w:tcPr>
          <w:p w14:paraId="3BBFBD0F" w14:textId="77777777" w:rsidR="006509E8" w:rsidRPr="005924DD" w:rsidRDefault="00BD6A3D" w:rsidP="00586617">
            <w:pPr>
              <w:rPr>
                <w:sz w:val="22"/>
                <w:szCs w:val="22"/>
              </w:rPr>
            </w:pPr>
            <w:r>
              <w:rPr>
                <w:sz w:val="22"/>
                <w:szCs w:val="22"/>
              </w:rPr>
              <w:t>Tue</w:t>
            </w:r>
            <w:r w:rsidR="006509E8">
              <w:rPr>
                <w:sz w:val="22"/>
                <w:szCs w:val="22"/>
              </w:rPr>
              <w:t xml:space="preserve">sday, March </w:t>
            </w:r>
            <w:r>
              <w:rPr>
                <w:sz w:val="22"/>
                <w:szCs w:val="22"/>
              </w:rPr>
              <w:t>23</w:t>
            </w:r>
            <w:r w:rsidR="006509E8">
              <w:rPr>
                <w:sz w:val="22"/>
                <w:szCs w:val="22"/>
              </w:rPr>
              <w:t xml:space="preserve">  </w:t>
            </w:r>
          </w:p>
        </w:tc>
      </w:tr>
      <w:tr w:rsidR="006509E8" w:rsidRPr="00FF7A95" w14:paraId="6DEB350D" w14:textId="77777777" w:rsidTr="00C52C33">
        <w:tc>
          <w:tcPr>
            <w:tcW w:w="6408" w:type="dxa"/>
            <w:shd w:val="clear" w:color="auto" w:fill="auto"/>
          </w:tcPr>
          <w:p w14:paraId="2A07CF6B" w14:textId="77777777" w:rsidR="006509E8" w:rsidRPr="00FF7A95" w:rsidRDefault="006509E8" w:rsidP="00586617">
            <w:pPr>
              <w:rPr>
                <w:b/>
                <w:sz w:val="22"/>
                <w:szCs w:val="22"/>
              </w:rPr>
            </w:pPr>
            <w:r w:rsidRPr="00FF7A95">
              <w:rPr>
                <w:b/>
                <w:sz w:val="22"/>
                <w:szCs w:val="22"/>
              </w:rPr>
              <w:t>Campaigning</w:t>
            </w:r>
          </w:p>
        </w:tc>
        <w:tc>
          <w:tcPr>
            <w:tcW w:w="3168" w:type="dxa"/>
            <w:shd w:val="clear" w:color="auto" w:fill="auto"/>
          </w:tcPr>
          <w:p w14:paraId="08ACF2CC" w14:textId="77777777" w:rsidR="006509E8" w:rsidRPr="005924DD" w:rsidRDefault="006509E8" w:rsidP="00586617">
            <w:pPr>
              <w:rPr>
                <w:sz w:val="22"/>
                <w:szCs w:val="22"/>
              </w:rPr>
            </w:pPr>
            <w:r>
              <w:rPr>
                <w:sz w:val="22"/>
                <w:szCs w:val="22"/>
              </w:rPr>
              <w:t xml:space="preserve">March </w:t>
            </w:r>
            <w:r w:rsidR="00BD6A3D">
              <w:rPr>
                <w:sz w:val="22"/>
                <w:szCs w:val="22"/>
              </w:rPr>
              <w:t>29-April 7</w:t>
            </w:r>
            <w:r>
              <w:rPr>
                <w:sz w:val="22"/>
                <w:szCs w:val="22"/>
              </w:rPr>
              <w:t xml:space="preserve"> </w:t>
            </w:r>
          </w:p>
        </w:tc>
      </w:tr>
      <w:tr w:rsidR="006509E8" w:rsidRPr="00FF7A95" w14:paraId="6A5A1846" w14:textId="77777777" w:rsidTr="00C52C33">
        <w:tc>
          <w:tcPr>
            <w:tcW w:w="6408" w:type="dxa"/>
            <w:shd w:val="clear" w:color="auto" w:fill="auto"/>
          </w:tcPr>
          <w:p w14:paraId="735F35B8" w14:textId="77777777" w:rsidR="006509E8" w:rsidRPr="006509E8" w:rsidRDefault="006509E8" w:rsidP="00586617">
            <w:pPr>
              <w:rPr>
                <w:sz w:val="22"/>
                <w:szCs w:val="22"/>
              </w:rPr>
            </w:pPr>
            <w:r w:rsidRPr="006509E8">
              <w:rPr>
                <w:sz w:val="22"/>
                <w:szCs w:val="22"/>
              </w:rPr>
              <w:t xml:space="preserve">     HRE Meet &amp; Greet</w:t>
            </w:r>
          </w:p>
        </w:tc>
        <w:tc>
          <w:tcPr>
            <w:tcW w:w="3168" w:type="dxa"/>
            <w:shd w:val="clear" w:color="auto" w:fill="auto"/>
          </w:tcPr>
          <w:p w14:paraId="269CD9BE" w14:textId="77777777" w:rsidR="006509E8" w:rsidRDefault="006509E8" w:rsidP="00586617">
            <w:pPr>
              <w:rPr>
                <w:sz w:val="22"/>
                <w:szCs w:val="22"/>
              </w:rPr>
            </w:pPr>
            <w:r>
              <w:rPr>
                <w:sz w:val="22"/>
                <w:szCs w:val="22"/>
              </w:rPr>
              <w:t xml:space="preserve">Thursday, </w:t>
            </w:r>
            <w:r w:rsidR="00BD6A3D">
              <w:rPr>
                <w:sz w:val="22"/>
                <w:szCs w:val="22"/>
              </w:rPr>
              <w:t>April 1</w:t>
            </w:r>
          </w:p>
        </w:tc>
      </w:tr>
      <w:tr w:rsidR="006509E8" w:rsidRPr="00FF7A95" w14:paraId="623A80BD" w14:textId="77777777" w:rsidTr="00C52C33">
        <w:tc>
          <w:tcPr>
            <w:tcW w:w="6408" w:type="dxa"/>
            <w:shd w:val="clear" w:color="auto" w:fill="auto"/>
          </w:tcPr>
          <w:p w14:paraId="1D6235DC" w14:textId="77777777" w:rsidR="006509E8" w:rsidRPr="00FF7A95" w:rsidRDefault="006509E8" w:rsidP="00586617">
            <w:pPr>
              <w:rPr>
                <w:b/>
                <w:sz w:val="22"/>
                <w:szCs w:val="22"/>
              </w:rPr>
            </w:pPr>
            <w:r w:rsidRPr="00FF7A95">
              <w:rPr>
                <w:b/>
                <w:sz w:val="22"/>
                <w:szCs w:val="22"/>
              </w:rPr>
              <w:t>Elections</w:t>
            </w:r>
          </w:p>
        </w:tc>
        <w:tc>
          <w:tcPr>
            <w:tcW w:w="3168" w:type="dxa"/>
            <w:shd w:val="clear" w:color="auto" w:fill="auto"/>
          </w:tcPr>
          <w:p w14:paraId="5BB8F922" w14:textId="77777777" w:rsidR="006509E8" w:rsidRPr="005924DD" w:rsidRDefault="00BD6A3D" w:rsidP="00586617">
            <w:pPr>
              <w:rPr>
                <w:sz w:val="22"/>
                <w:szCs w:val="22"/>
              </w:rPr>
            </w:pPr>
            <w:r>
              <w:rPr>
                <w:sz w:val="22"/>
                <w:szCs w:val="22"/>
              </w:rPr>
              <w:t>Monday &amp; Tuesday</w:t>
            </w:r>
            <w:r w:rsidR="006509E8">
              <w:rPr>
                <w:sz w:val="22"/>
                <w:szCs w:val="22"/>
              </w:rPr>
              <w:t xml:space="preserve">, April </w:t>
            </w:r>
            <w:r>
              <w:rPr>
                <w:sz w:val="22"/>
                <w:szCs w:val="22"/>
              </w:rPr>
              <w:t>12-13</w:t>
            </w:r>
          </w:p>
        </w:tc>
      </w:tr>
      <w:tr w:rsidR="006509E8" w:rsidRPr="00FF7A95" w14:paraId="1FF95CDA" w14:textId="77777777" w:rsidTr="00C52C33">
        <w:tc>
          <w:tcPr>
            <w:tcW w:w="6408" w:type="dxa"/>
            <w:shd w:val="clear" w:color="auto" w:fill="auto"/>
          </w:tcPr>
          <w:p w14:paraId="7969C85F" w14:textId="77777777" w:rsidR="006509E8" w:rsidRPr="00FF7A95" w:rsidRDefault="006509E8" w:rsidP="00586617">
            <w:pPr>
              <w:rPr>
                <w:b/>
                <w:sz w:val="22"/>
                <w:szCs w:val="22"/>
              </w:rPr>
            </w:pPr>
            <w:r w:rsidRPr="00FF7A95">
              <w:rPr>
                <w:b/>
                <w:sz w:val="22"/>
                <w:szCs w:val="22"/>
              </w:rPr>
              <w:t>Offer &amp; Acceptance</w:t>
            </w:r>
          </w:p>
        </w:tc>
        <w:tc>
          <w:tcPr>
            <w:tcW w:w="3168" w:type="dxa"/>
            <w:shd w:val="clear" w:color="auto" w:fill="auto"/>
          </w:tcPr>
          <w:p w14:paraId="6A38CC0F" w14:textId="77777777" w:rsidR="006509E8" w:rsidRPr="005924DD" w:rsidRDefault="00BD6A3D" w:rsidP="00586617">
            <w:pPr>
              <w:rPr>
                <w:sz w:val="22"/>
                <w:szCs w:val="22"/>
              </w:rPr>
            </w:pPr>
            <w:r>
              <w:rPr>
                <w:sz w:val="22"/>
                <w:szCs w:val="22"/>
              </w:rPr>
              <w:t>Thurs</w:t>
            </w:r>
            <w:r w:rsidR="006509E8">
              <w:rPr>
                <w:sz w:val="22"/>
                <w:szCs w:val="22"/>
              </w:rPr>
              <w:t xml:space="preserve">day, April </w:t>
            </w:r>
            <w:r>
              <w:rPr>
                <w:sz w:val="22"/>
                <w:szCs w:val="22"/>
              </w:rPr>
              <w:t>1</w:t>
            </w:r>
            <w:r w:rsidR="006509E8">
              <w:rPr>
                <w:sz w:val="22"/>
                <w:szCs w:val="22"/>
              </w:rPr>
              <w:t>5</w:t>
            </w:r>
          </w:p>
        </w:tc>
      </w:tr>
      <w:tr w:rsidR="006509E8" w:rsidRPr="00FF7A95" w14:paraId="5910811B" w14:textId="77777777" w:rsidTr="00C52C33">
        <w:tc>
          <w:tcPr>
            <w:tcW w:w="6408" w:type="dxa"/>
            <w:shd w:val="clear" w:color="auto" w:fill="auto"/>
          </w:tcPr>
          <w:p w14:paraId="3C6BE545" w14:textId="77777777" w:rsidR="006509E8" w:rsidRPr="00FF7A95" w:rsidRDefault="006509E8" w:rsidP="00586617">
            <w:pPr>
              <w:rPr>
                <w:b/>
                <w:sz w:val="22"/>
                <w:szCs w:val="22"/>
              </w:rPr>
            </w:pPr>
            <w:r w:rsidRPr="00FF7A95">
              <w:rPr>
                <w:b/>
                <w:sz w:val="22"/>
                <w:szCs w:val="22"/>
              </w:rPr>
              <w:t>Formal Transition Meeting</w:t>
            </w:r>
            <w:r w:rsidRPr="00FF7A95">
              <w:rPr>
                <w:sz w:val="22"/>
                <w:szCs w:val="22"/>
              </w:rPr>
              <w:t xml:space="preserve"> </w:t>
            </w:r>
            <w:r w:rsidRPr="00FF7A95">
              <w:rPr>
                <w:b/>
                <w:sz w:val="22"/>
                <w:szCs w:val="22"/>
              </w:rPr>
              <w:t>w/ Adviso</w:t>
            </w:r>
            <w:r>
              <w:rPr>
                <w:b/>
                <w:sz w:val="22"/>
                <w:szCs w:val="22"/>
              </w:rPr>
              <w:t>r</w:t>
            </w:r>
            <w:r w:rsidR="00C52C33">
              <w:rPr>
                <w:b/>
                <w:sz w:val="22"/>
                <w:szCs w:val="22"/>
              </w:rPr>
              <w:t xml:space="preserve"> </w:t>
            </w:r>
            <w:r w:rsidRPr="00FF7A95">
              <w:rPr>
                <w:sz w:val="22"/>
                <w:szCs w:val="22"/>
              </w:rPr>
              <w:t>(advisor emails availability)</w:t>
            </w:r>
          </w:p>
        </w:tc>
        <w:tc>
          <w:tcPr>
            <w:tcW w:w="3168" w:type="dxa"/>
            <w:shd w:val="clear" w:color="auto" w:fill="auto"/>
          </w:tcPr>
          <w:p w14:paraId="12476C40" w14:textId="77777777" w:rsidR="006509E8" w:rsidRPr="005924DD" w:rsidRDefault="00EF0FCD" w:rsidP="00586617">
            <w:pPr>
              <w:rPr>
                <w:sz w:val="22"/>
                <w:szCs w:val="22"/>
              </w:rPr>
            </w:pPr>
            <w:r>
              <w:rPr>
                <w:sz w:val="22"/>
                <w:szCs w:val="22"/>
              </w:rPr>
              <w:t>April 21</w:t>
            </w:r>
          </w:p>
        </w:tc>
      </w:tr>
      <w:tr w:rsidR="006509E8" w:rsidRPr="00FF7A95" w14:paraId="48B3AE06" w14:textId="77777777" w:rsidTr="00C52C33">
        <w:tc>
          <w:tcPr>
            <w:tcW w:w="6408" w:type="dxa"/>
            <w:shd w:val="clear" w:color="auto" w:fill="auto"/>
          </w:tcPr>
          <w:p w14:paraId="6935C8F0" w14:textId="77777777" w:rsidR="006509E8" w:rsidRPr="00FF7A95" w:rsidRDefault="006509E8" w:rsidP="00586617">
            <w:pPr>
              <w:rPr>
                <w:b/>
                <w:sz w:val="22"/>
                <w:szCs w:val="22"/>
              </w:rPr>
            </w:pPr>
            <w:r w:rsidRPr="00FF7A95">
              <w:rPr>
                <w:b/>
                <w:sz w:val="22"/>
                <w:szCs w:val="22"/>
              </w:rPr>
              <w:t>Timeline to Select Executive Board</w:t>
            </w:r>
          </w:p>
        </w:tc>
        <w:tc>
          <w:tcPr>
            <w:tcW w:w="3168" w:type="dxa"/>
            <w:shd w:val="clear" w:color="auto" w:fill="auto"/>
          </w:tcPr>
          <w:p w14:paraId="4F6AA11D" w14:textId="77777777" w:rsidR="006509E8" w:rsidRPr="005924DD" w:rsidRDefault="00BD6A3D" w:rsidP="00586617">
            <w:pPr>
              <w:rPr>
                <w:sz w:val="22"/>
                <w:szCs w:val="22"/>
              </w:rPr>
            </w:pPr>
            <w:r>
              <w:rPr>
                <w:sz w:val="22"/>
                <w:szCs w:val="22"/>
              </w:rPr>
              <w:t>April and May</w:t>
            </w:r>
            <w:r w:rsidR="006509E8">
              <w:rPr>
                <w:sz w:val="22"/>
                <w:szCs w:val="22"/>
              </w:rPr>
              <w:t xml:space="preserve">   </w:t>
            </w:r>
          </w:p>
        </w:tc>
      </w:tr>
    </w:tbl>
    <w:p w14:paraId="302809E0" w14:textId="77777777" w:rsidR="00FF7A95" w:rsidRPr="00FF7A95" w:rsidRDefault="00FF7A95" w:rsidP="00586617">
      <w:pPr>
        <w:jc w:val="center"/>
        <w:rPr>
          <w:b/>
          <w:sz w:val="22"/>
          <w:szCs w:val="22"/>
        </w:rPr>
      </w:pPr>
    </w:p>
    <w:p w14:paraId="0B0FAD38" w14:textId="77777777" w:rsidR="00586617" w:rsidRDefault="00586617" w:rsidP="00586617">
      <w:pPr>
        <w:jc w:val="center"/>
        <w:rPr>
          <w:b/>
          <w:sz w:val="36"/>
          <w:szCs w:val="36"/>
        </w:rPr>
      </w:pPr>
    </w:p>
    <w:p w14:paraId="737504D3" w14:textId="77777777" w:rsidR="00FF7A95" w:rsidRDefault="00FF7A95" w:rsidP="00586617">
      <w:pPr>
        <w:jc w:val="center"/>
        <w:rPr>
          <w:b/>
          <w:sz w:val="36"/>
          <w:szCs w:val="36"/>
        </w:rPr>
      </w:pPr>
      <w:r w:rsidRPr="00FF7A95">
        <w:rPr>
          <w:b/>
          <w:sz w:val="36"/>
          <w:szCs w:val="36"/>
        </w:rPr>
        <w:lastRenderedPageBreak/>
        <w:t>ELIGIBILITY</w:t>
      </w:r>
    </w:p>
    <w:p w14:paraId="6B46F76E" w14:textId="77777777" w:rsidR="00586617" w:rsidRPr="00586617" w:rsidRDefault="00586617" w:rsidP="00586617">
      <w:pPr>
        <w:jc w:val="center"/>
        <w:rPr>
          <w:b/>
          <w:szCs w:val="36"/>
        </w:rPr>
      </w:pPr>
    </w:p>
    <w:p w14:paraId="1C8F1CA4" w14:textId="77777777" w:rsidR="00FF7A95" w:rsidRPr="00FF7A95" w:rsidRDefault="00FF7A95" w:rsidP="00586617">
      <w:pPr>
        <w:rPr>
          <w:sz w:val="22"/>
          <w:szCs w:val="22"/>
        </w:rPr>
      </w:pPr>
      <w:r w:rsidRPr="00FF7A95">
        <w:rPr>
          <w:sz w:val="22"/>
          <w:szCs w:val="22"/>
        </w:rPr>
        <w:t>All RHA members are eligible to run for office who:</w:t>
      </w:r>
    </w:p>
    <w:p w14:paraId="394A85C9" w14:textId="77777777" w:rsidR="00997347" w:rsidRDefault="00FF7A95" w:rsidP="00586617">
      <w:pPr>
        <w:numPr>
          <w:ilvl w:val="0"/>
          <w:numId w:val="6"/>
        </w:numPr>
        <w:rPr>
          <w:sz w:val="22"/>
          <w:szCs w:val="22"/>
        </w:rPr>
      </w:pPr>
      <w:r w:rsidRPr="00FF7A95">
        <w:rPr>
          <w:sz w:val="22"/>
          <w:szCs w:val="22"/>
        </w:rPr>
        <w:t>Live in the residence halls as per the contractual agreement with the Housing &amp; Residential Education (HRE), and in good financial standing with HRE and University</w:t>
      </w:r>
      <w:r w:rsidR="00ED212C">
        <w:rPr>
          <w:sz w:val="22"/>
          <w:szCs w:val="22"/>
        </w:rPr>
        <w:t xml:space="preserve"> of Utah</w:t>
      </w:r>
      <w:r w:rsidRPr="00FF7A95">
        <w:rPr>
          <w:sz w:val="22"/>
          <w:szCs w:val="22"/>
        </w:rPr>
        <w:t>.</w:t>
      </w:r>
    </w:p>
    <w:p w14:paraId="7AFB516C" w14:textId="77777777" w:rsidR="00FF7A95" w:rsidRPr="00A440E0" w:rsidRDefault="00ED212C" w:rsidP="00586617">
      <w:pPr>
        <w:numPr>
          <w:ilvl w:val="0"/>
          <w:numId w:val="6"/>
        </w:numPr>
        <w:rPr>
          <w:sz w:val="22"/>
          <w:szCs w:val="22"/>
        </w:rPr>
      </w:pPr>
      <w:r>
        <w:rPr>
          <w:sz w:val="22"/>
          <w:szCs w:val="22"/>
        </w:rPr>
        <w:t xml:space="preserve">Are in good </w:t>
      </w:r>
      <w:r w:rsidRPr="00A440E0">
        <w:rPr>
          <w:sz w:val="22"/>
          <w:szCs w:val="22"/>
        </w:rPr>
        <w:t>judicial standing</w:t>
      </w:r>
      <w:r w:rsidR="00FF7A95" w:rsidRPr="00A440E0">
        <w:rPr>
          <w:sz w:val="22"/>
          <w:szCs w:val="22"/>
        </w:rPr>
        <w:t xml:space="preserve"> with HRE and University</w:t>
      </w:r>
      <w:r w:rsidRPr="00A440E0">
        <w:rPr>
          <w:sz w:val="22"/>
          <w:szCs w:val="22"/>
        </w:rPr>
        <w:t xml:space="preserve"> of Utah</w:t>
      </w:r>
      <w:r w:rsidR="00FF7A95" w:rsidRPr="00A440E0">
        <w:rPr>
          <w:sz w:val="22"/>
          <w:szCs w:val="22"/>
        </w:rPr>
        <w:t>.</w:t>
      </w:r>
    </w:p>
    <w:p w14:paraId="166FA189" w14:textId="77777777" w:rsidR="00FF7A95" w:rsidRPr="00FF7A95" w:rsidRDefault="00FF7A95" w:rsidP="00586617">
      <w:pPr>
        <w:numPr>
          <w:ilvl w:val="0"/>
          <w:numId w:val="6"/>
        </w:numPr>
        <w:rPr>
          <w:b/>
          <w:sz w:val="22"/>
          <w:szCs w:val="22"/>
        </w:rPr>
      </w:pPr>
      <w:r w:rsidRPr="00A440E0">
        <w:rPr>
          <w:sz w:val="22"/>
          <w:szCs w:val="22"/>
        </w:rPr>
        <w:t>Are in good aca</w:t>
      </w:r>
      <w:r w:rsidRPr="00FF7A95">
        <w:rPr>
          <w:sz w:val="22"/>
          <w:szCs w:val="22"/>
        </w:rPr>
        <w:t>demic standing with the University</w:t>
      </w:r>
      <w:r w:rsidR="00ED212C">
        <w:rPr>
          <w:sz w:val="22"/>
          <w:szCs w:val="22"/>
        </w:rPr>
        <w:t xml:space="preserve"> of Utah.</w:t>
      </w:r>
    </w:p>
    <w:p w14:paraId="5394BDA4" w14:textId="77777777" w:rsidR="00FF7A95" w:rsidRPr="00586617" w:rsidRDefault="00FF7A95" w:rsidP="00586617">
      <w:pPr>
        <w:ind w:left="4500" w:right="-720" w:hanging="4560"/>
        <w:rPr>
          <w:color w:val="222222"/>
          <w:szCs w:val="22"/>
          <w:shd w:val="clear" w:color="auto" w:fill="FFFFFF"/>
        </w:rPr>
      </w:pPr>
    </w:p>
    <w:p w14:paraId="0C3C1140" w14:textId="77777777" w:rsidR="00586617" w:rsidRPr="00586617" w:rsidRDefault="00586617" w:rsidP="00586617">
      <w:pPr>
        <w:ind w:left="4500" w:right="-720" w:hanging="4560"/>
        <w:rPr>
          <w:color w:val="222222"/>
          <w:szCs w:val="22"/>
          <w:shd w:val="clear" w:color="auto" w:fill="FFFFFF"/>
        </w:rPr>
      </w:pPr>
    </w:p>
    <w:p w14:paraId="776E8177" w14:textId="77777777" w:rsidR="00FF7A95" w:rsidRDefault="00FF7A95" w:rsidP="00586617">
      <w:pPr>
        <w:jc w:val="center"/>
        <w:rPr>
          <w:b/>
          <w:sz w:val="36"/>
          <w:szCs w:val="36"/>
        </w:rPr>
      </w:pPr>
      <w:r w:rsidRPr="00FF7A95">
        <w:rPr>
          <w:b/>
          <w:sz w:val="36"/>
          <w:szCs w:val="36"/>
        </w:rPr>
        <w:t>COMPENSATION</w:t>
      </w:r>
    </w:p>
    <w:p w14:paraId="65699B6E" w14:textId="77777777" w:rsidR="00586617" w:rsidRPr="00586617" w:rsidRDefault="00586617" w:rsidP="00586617">
      <w:pPr>
        <w:jc w:val="center"/>
        <w:rPr>
          <w:b/>
          <w:szCs w:val="36"/>
        </w:rPr>
      </w:pPr>
    </w:p>
    <w:p w14:paraId="1F7CA5B4" w14:textId="77777777" w:rsidR="00FF7A95" w:rsidRPr="00FF7A95" w:rsidRDefault="00FF7A95" w:rsidP="00586617">
      <w:pPr>
        <w:rPr>
          <w:sz w:val="22"/>
          <w:szCs w:val="22"/>
        </w:rPr>
      </w:pPr>
      <w:r w:rsidRPr="00FF7A95">
        <w:rPr>
          <w:sz w:val="22"/>
          <w:szCs w:val="22"/>
        </w:rPr>
        <w:t xml:space="preserve">The RHA President and Vice President for </w:t>
      </w:r>
      <w:r w:rsidR="00ED212C">
        <w:rPr>
          <w:sz w:val="22"/>
          <w:szCs w:val="22"/>
        </w:rPr>
        <w:t>Business &amp; Regional Involvement</w:t>
      </w:r>
      <w:r w:rsidRPr="00FF7A95">
        <w:rPr>
          <w:sz w:val="22"/>
          <w:szCs w:val="22"/>
        </w:rPr>
        <w:t xml:space="preserve"> stipends will be equivalent to three and a half percent (3.5%) of RHA funds collected per semester. When funds permit, HRE will instead provide the equivalent of </w:t>
      </w:r>
      <w:proofErr w:type="gramStart"/>
      <w:r w:rsidRPr="00FF7A95">
        <w:rPr>
          <w:sz w:val="22"/>
          <w:szCs w:val="22"/>
        </w:rPr>
        <w:t>one-hundred percent</w:t>
      </w:r>
      <w:proofErr w:type="gramEnd"/>
      <w:r w:rsidRPr="00FF7A95">
        <w:rPr>
          <w:sz w:val="22"/>
          <w:szCs w:val="22"/>
        </w:rPr>
        <w:t xml:space="preserve"> (100%) of a Benchmark/Shoreline Three-Person Apartment. The remaining balance will be provided by RHA.</w:t>
      </w:r>
    </w:p>
    <w:p w14:paraId="0BED9C99" w14:textId="77777777" w:rsidR="00FF7A95" w:rsidRPr="00FF7A95" w:rsidRDefault="00FF7A95" w:rsidP="00586617">
      <w:pPr>
        <w:rPr>
          <w:b/>
          <w:sz w:val="22"/>
          <w:szCs w:val="22"/>
        </w:rPr>
      </w:pPr>
    </w:p>
    <w:p w14:paraId="359D4185" w14:textId="77777777" w:rsidR="00FF7A95" w:rsidRDefault="00FF7A95" w:rsidP="00586617">
      <w:pPr>
        <w:widowControl w:val="0"/>
        <w:autoSpaceDE w:val="0"/>
        <w:autoSpaceDN w:val="0"/>
        <w:adjustRightInd w:val="0"/>
        <w:outlineLvl w:val="0"/>
        <w:rPr>
          <w:color w:val="000000"/>
          <w:sz w:val="22"/>
          <w:szCs w:val="22"/>
        </w:rPr>
      </w:pPr>
      <w:r w:rsidRPr="00FF7A95">
        <w:rPr>
          <w:color w:val="000000"/>
          <w:sz w:val="22"/>
          <w:szCs w:val="22"/>
        </w:rPr>
        <w:t xml:space="preserve">The RHA President and Vice President for Business &amp; </w:t>
      </w:r>
      <w:r w:rsidR="00ED212C">
        <w:rPr>
          <w:color w:val="000000"/>
          <w:sz w:val="22"/>
          <w:szCs w:val="22"/>
        </w:rPr>
        <w:t>Regional Involvement</w:t>
      </w:r>
      <w:r w:rsidRPr="00FF7A95">
        <w:rPr>
          <w:color w:val="000000"/>
          <w:sz w:val="22"/>
          <w:szCs w:val="22"/>
        </w:rPr>
        <w:t xml:space="preserve"> are required to live on-campus during the summer semester beginning their term. During this time, whic</w:t>
      </w:r>
      <w:r w:rsidR="00CF077C">
        <w:rPr>
          <w:color w:val="000000"/>
          <w:sz w:val="22"/>
          <w:szCs w:val="22"/>
        </w:rPr>
        <w:t>h includes summer stayover, their</w:t>
      </w:r>
      <w:r w:rsidRPr="00FF7A95">
        <w:rPr>
          <w:color w:val="000000"/>
          <w:sz w:val="22"/>
          <w:szCs w:val="22"/>
        </w:rPr>
        <w:t xml:space="preserve"> room is paid for by HRE, but does not include a meal plan.</w:t>
      </w:r>
    </w:p>
    <w:p w14:paraId="6CE75E09" w14:textId="77777777" w:rsidR="006169D8" w:rsidRPr="00586617" w:rsidRDefault="006169D8" w:rsidP="00586617">
      <w:pPr>
        <w:widowControl w:val="0"/>
        <w:autoSpaceDE w:val="0"/>
        <w:autoSpaceDN w:val="0"/>
        <w:adjustRightInd w:val="0"/>
        <w:outlineLvl w:val="0"/>
        <w:rPr>
          <w:color w:val="000000"/>
          <w:szCs w:val="22"/>
        </w:rPr>
      </w:pPr>
    </w:p>
    <w:p w14:paraId="030F6D7E" w14:textId="77777777" w:rsidR="00586617" w:rsidRPr="00586617" w:rsidRDefault="00586617" w:rsidP="00586617">
      <w:pPr>
        <w:widowControl w:val="0"/>
        <w:autoSpaceDE w:val="0"/>
        <w:autoSpaceDN w:val="0"/>
        <w:adjustRightInd w:val="0"/>
        <w:outlineLvl w:val="0"/>
        <w:rPr>
          <w:color w:val="000000"/>
          <w:szCs w:val="22"/>
        </w:rPr>
      </w:pPr>
    </w:p>
    <w:p w14:paraId="01E835BF" w14:textId="77777777" w:rsidR="00CF077C" w:rsidRDefault="00CF077C" w:rsidP="00586617">
      <w:pPr>
        <w:jc w:val="center"/>
        <w:rPr>
          <w:b/>
          <w:sz w:val="36"/>
          <w:szCs w:val="36"/>
        </w:rPr>
      </w:pPr>
      <w:r>
        <w:rPr>
          <w:b/>
          <w:sz w:val="36"/>
          <w:szCs w:val="36"/>
        </w:rPr>
        <w:t>CAMPAIGN RULES AT A GLANCE</w:t>
      </w:r>
    </w:p>
    <w:p w14:paraId="446291FE" w14:textId="77777777" w:rsidR="00586617" w:rsidRPr="00586617" w:rsidRDefault="00586617" w:rsidP="00586617">
      <w:pPr>
        <w:jc w:val="center"/>
        <w:rPr>
          <w:b/>
          <w:szCs w:val="36"/>
        </w:rPr>
      </w:pPr>
    </w:p>
    <w:p w14:paraId="14879131" w14:textId="77777777" w:rsidR="00CF077C" w:rsidRDefault="00CF077C" w:rsidP="00586617">
      <w:pPr>
        <w:rPr>
          <w:sz w:val="22"/>
          <w:szCs w:val="22"/>
        </w:rPr>
      </w:pPr>
      <w:r>
        <w:rPr>
          <w:sz w:val="22"/>
          <w:szCs w:val="22"/>
        </w:rPr>
        <w:t>All candidates must obey Section D of the RHA Constitutional By-Laws, which are provided in this packet. Ignorance of these rules or failure to seek clarification from the Elections Registrar will not be a sufficient defense for grievances. A few rules to highlight include:</w:t>
      </w:r>
    </w:p>
    <w:p w14:paraId="2FD9C16B" w14:textId="77777777" w:rsidR="00CF077C" w:rsidRDefault="00CF077C" w:rsidP="00586617">
      <w:pPr>
        <w:numPr>
          <w:ilvl w:val="0"/>
          <w:numId w:val="5"/>
        </w:numPr>
        <w:rPr>
          <w:color w:val="000000"/>
          <w:sz w:val="22"/>
          <w:szCs w:val="22"/>
        </w:rPr>
      </w:pPr>
      <w:r>
        <w:rPr>
          <w:color w:val="000000"/>
          <w:sz w:val="22"/>
          <w:szCs w:val="22"/>
        </w:rPr>
        <w:t>No door-to-door solicitation</w:t>
      </w:r>
    </w:p>
    <w:p w14:paraId="4FDDFDB0" w14:textId="77777777" w:rsidR="00CF077C" w:rsidRDefault="00CF077C" w:rsidP="00586617">
      <w:pPr>
        <w:numPr>
          <w:ilvl w:val="0"/>
          <w:numId w:val="5"/>
        </w:numPr>
        <w:rPr>
          <w:color w:val="000000"/>
          <w:sz w:val="22"/>
          <w:szCs w:val="22"/>
        </w:rPr>
      </w:pPr>
      <w:r>
        <w:rPr>
          <w:color w:val="000000"/>
          <w:sz w:val="22"/>
          <w:szCs w:val="22"/>
        </w:rPr>
        <w:t>The RHA Office and its programs are official “campaign free zones”</w:t>
      </w:r>
    </w:p>
    <w:p w14:paraId="125A1E49" w14:textId="77777777" w:rsidR="00CF077C" w:rsidRDefault="00CF077C" w:rsidP="00586617">
      <w:pPr>
        <w:numPr>
          <w:ilvl w:val="0"/>
          <w:numId w:val="5"/>
        </w:numPr>
        <w:rPr>
          <w:color w:val="000000"/>
          <w:sz w:val="22"/>
          <w:szCs w:val="22"/>
        </w:rPr>
      </w:pPr>
      <w:r>
        <w:rPr>
          <w:color w:val="000000"/>
          <w:sz w:val="22"/>
          <w:szCs w:val="22"/>
        </w:rPr>
        <w:t>Candidates may not use HRE equipment including printing, posting materials, and any other RHA owned equipment (</w:t>
      </w:r>
      <w:proofErr w:type="gramStart"/>
      <w:r>
        <w:rPr>
          <w:color w:val="000000"/>
          <w:sz w:val="22"/>
          <w:szCs w:val="22"/>
        </w:rPr>
        <w:t>e.g.</w:t>
      </w:r>
      <w:proofErr w:type="gramEnd"/>
      <w:r>
        <w:rPr>
          <w:color w:val="000000"/>
          <w:sz w:val="22"/>
          <w:szCs w:val="22"/>
        </w:rPr>
        <w:t xml:space="preserve"> popcorn machine, candy, room reservations, etc.)</w:t>
      </w:r>
    </w:p>
    <w:p w14:paraId="264885BA" w14:textId="77777777" w:rsidR="00CF077C" w:rsidRDefault="00CF077C" w:rsidP="00586617">
      <w:pPr>
        <w:numPr>
          <w:ilvl w:val="0"/>
          <w:numId w:val="5"/>
        </w:numPr>
        <w:rPr>
          <w:color w:val="000000"/>
          <w:sz w:val="22"/>
          <w:szCs w:val="22"/>
        </w:rPr>
      </w:pPr>
      <w:r>
        <w:rPr>
          <w:color w:val="000000"/>
          <w:sz w:val="22"/>
          <w:szCs w:val="22"/>
        </w:rPr>
        <w:t>Lack of adherence to any University of Utah, HRE, RHA or other policy/regulations regarding the posting of materials, use of facilities, or dissemination of information may result in removal from the RHA Elections process.</w:t>
      </w:r>
    </w:p>
    <w:p w14:paraId="473EF4AE" w14:textId="77777777" w:rsidR="006169D8" w:rsidRPr="00FF7A95" w:rsidRDefault="006169D8" w:rsidP="00586617">
      <w:pPr>
        <w:widowControl w:val="0"/>
        <w:autoSpaceDE w:val="0"/>
        <w:autoSpaceDN w:val="0"/>
        <w:adjustRightInd w:val="0"/>
        <w:outlineLvl w:val="0"/>
        <w:rPr>
          <w:color w:val="000000"/>
          <w:sz w:val="22"/>
          <w:szCs w:val="22"/>
        </w:rPr>
      </w:pPr>
    </w:p>
    <w:p w14:paraId="553D9552" w14:textId="77777777" w:rsidR="00B7626B" w:rsidRPr="00FF7A95" w:rsidRDefault="00CF077C" w:rsidP="00586617">
      <w:pPr>
        <w:jc w:val="center"/>
        <w:rPr>
          <w:b/>
          <w:sz w:val="36"/>
          <w:szCs w:val="36"/>
        </w:rPr>
      </w:pPr>
      <w:r>
        <w:rPr>
          <w:b/>
          <w:sz w:val="36"/>
          <w:szCs w:val="36"/>
        </w:rPr>
        <w:br w:type="page"/>
      </w:r>
      <w:r w:rsidR="00B7626B">
        <w:rPr>
          <w:b/>
          <w:sz w:val="36"/>
          <w:szCs w:val="36"/>
        </w:rPr>
        <w:lastRenderedPageBreak/>
        <w:t>LETTER FROM ELECTIONS REGISTRAR</w:t>
      </w:r>
    </w:p>
    <w:p w14:paraId="36964A06" w14:textId="77777777" w:rsidR="00B7626B" w:rsidRDefault="00B7626B" w:rsidP="00586617">
      <w:pPr>
        <w:ind w:left="4500" w:right="-720" w:hanging="4560"/>
        <w:rPr>
          <w:color w:val="222222"/>
          <w:sz w:val="22"/>
          <w:szCs w:val="22"/>
          <w:shd w:val="clear" w:color="auto" w:fill="FFFFFF"/>
        </w:rPr>
      </w:pPr>
    </w:p>
    <w:p w14:paraId="3EA29CD9" w14:textId="77777777" w:rsidR="00A440E0" w:rsidRDefault="00A440E0" w:rsidP="00586617">
      <w:pPr>
        <w:ind w:left="4500" w:right="-720" w:hanging="4560"/>
        <w:rPr>
          <w:color w:val="222222"/>
          <w:sz w:val="22"/>
          <w:szCs w:val="22"/>
          <w:shd w:val="clear" w:color="auto" w:fill="FFFFFF"/>
        </w:rPr>
      </w:pPr>
    </w:p>
    <w:p w14:paraId="7F681468" w14:textId="77777777" w:rsidR="00A440E0" w:rsidRDefault="00A440E0" w:rsidP="00586617">
      <w:pPr>
        <w:ind w:left="4500" w:right="-720" w:hanging="4560"/>
        <w:rPr>
          <w:color w:val="222222"/>
          <w:sz w:val="22"/>
          <w:szCs w:val="22"/>
          <w:shd w:val="clear" w:color="auto" w:fill="FFFFFF"/>
        </w:rPr>
      </w:pPr>
    </w:p>
    <w:p w14:paraId="56E3E958" w14:textId="77777777" w:rsidR="00140F79" w:rsidRPr="00FF7A95" w:rsidRDefault="00140F79" w:rsidP="00586617">
      <w:pPr>
        <w:ind w:left="4500" w:right="-720" w:hanging="4500"/>
        <w:rPr>
          <w:sz w:val="22"/>
          <w:szCs w:val="22"/>
        </w:rPr>
      </w:pPr>
      <w:r w:rsidRPr="00FF7A95">
        <w:rPr>
          <w:color w:val="222222"/>
          <w:sz w:val="22"/>
          <w:szCs w:val="22"/>
          <w:shd w:val="clear" w:color="auto" w:fill="FFFFFF"/>
        </w:rPr>
        <w:t>Dear Presidential</w:t>
      </w:r>
      <w:r w:rsidR="00C52C33">
        <w:rPr>
          <w:color w:val="222222"/>
          <w:sz w:val="22"/>
          <w:szCs w:val="22"/>
          <w:shd w:val="clear" w:color="auto" w:fill="FFFFFF"/>
        </w:rPr>
        <w:t xml:space="preserve">/Vice Presidential </w:t>
      </w:r>
      <w:r w:rsidRPr="00FF7A95">
        <w:rPr>
          <w:color w:val="222222"/>
          <w:sz w:val="22"/>
          <w:szCs w:val="22"/>
          <w:shd w:val="clear" w:color="auto" w:fill="FFFFFF"/>
        </w:rPr>
        <w:t>Candidate,</w:t>
      </w:r>
    </w:p>
    <w:p w14:paraId="007BAFB6" w14:textId="77777777" w:rsidR="00140F79" w:rsidRPr="00FF7A95" w:rsidRDefault="00140F79" w:rsidP="00586617">
      <w:pPr>
        <w:shd w:val="clear" w:color="auto" w:fill="FFFFFF"/>
        <w:rPr>
          <w:color w:val="222222"/>
          <w:sz w:val="22"/>
          <w:szCs w:val="22"/>
        </w:rPr>
      </w:pPr>
    </w:p>
    <w:p w14:paraId="24108B52" w14:textId="77777777" w:rsidR="00140F79" w:rsidRPr="00FF7A95" w:rsidRDefault="00140F79" w:rsidP="00586617">
      <w:pPr>
        <w:shd w:val="clear" w:color="auto" w:fill="FFFFFF"/>
        <w:rPr>
          <w:color w:val="222222"/>
          <w:sz w:val="22"/>
          <w:szCs w:val="22"/>
        </w:rPr>
      </w:pPr>
      <w:r w:rsidRPr="00FF7A95">
        <w:rPr>
          <w:color w:val="222222"/>
          <w:sz w:val="22"/>
          <w:szCs w:val="22"/>
        </w:rPr>
        <w:t>Thank you</w:t>
      </w:r>
      <w:r w:rsidR="006B0FCE" w:rsidRPr="00FF7A95">
        <w:rPr>
          <w:color w:val="222222"/>
          <w:sz w:val="22"/>
          <w:szCs w:val="22"/>
        </w:rPr>
        <w:t xml:space="preserve"> for expressing interest in </w:t>
      </w:r>
      <w:r w:rsidR="00CF077C">
        <w:rPr>
          <w:color w:val="222222"/>
          <w:sz w:val="22"/>
          <w:szCs w:val="22"/>
        </w:rPr>
        <w:t>202</w:t>
      </w:r>
      <w:r w:rsidR="00C52C33">
        <w:rPr>
          <w:color w:val="222222"/>
          <w:sz w:val="22"/>
          <w:szCs w:val="22"/>
        </w:rPr>
        <w:t>1</w:t>
      </w:r>
      <w:r w:rsidR="00CF077C">
        <w:rPr>
          <w:color w:val="222222"/>
          <w:sz w:val="22"/>
          <w:szCs w:val="22"/>
        </w:rPr>
        <w:t>-202</w:t>
      </w:r>
      <w:r w:rsidR="00C52C33">
        <w:rPr>
          <w:color w:val="222222"/>
          <w:sz w:val="22"/>
          <w:szCs w:val="22"/>
        </w:rPr>
        <w:t>2</w:t>
      </w:r>
      <w:r w:rsidRPr="00FF7A95">
        <w:rPr>
          <w:color w:val="222222"/>
          <w:sz w:val="22"/>
          <w:szCs w:val="22"/>
        </w:rPr>
        <w:t xml:space="preserve"> Residence Hall Association (RHA) President </w:t>
      </w:r>
      <w:r w:rsidR="00CF077C">
        <w:rPr>
          <w:color w:val="222222"/>
          <w:sz w:val="22"/>
          <w:szCs w:val="22"/>
        </w:rPr>
        <w:t xml:space="preserve">and Vice President for Business and Regional Involvement </w:t>
      </w:r>
      <w:r w:rsidRPr="00FF7A95">
        <w:rPr>
          <w:color w:val="222222"/>
          <w:sz w:val="22"/>
          <w:szCs w:val="22"/>
        </w:rPr>
        <w:t>position</w:t>
      </w:r>
      <w:r w:rsidR="00CF077C">
        <w:rPr>
          <w:color w:val="222222"/>
          <w:sz w:val="22"/>
          <w:szCs w:val="22"/>
        </w:rPr>
        <w:t>s</w:t>
      </w:r>
      <w:r w:rsidRPr="00FF7A95">
        <w:rPr>
          <w:color w:val="222222"/>
          <w:sz w:val="22"/>
          <w:szCs w:val="22"/>
        </w:rPr>
        <w:t>.  RHA acts as the residential student government charged to make life on</w:t>
      </w:r>
      <w:r w:rsidR="00CF077C">
        <w:rPr>
          <w:color w:val="222222"/>
          <w:sz w:val="22"/>
          <w:szCs w:val="22"/>
        </w:rPr>
        <w:t>-campus feel like home.  In these</w:t>
      </w:r>
      <w:r w:rsidRPr="00FF7A95">
        <w:rPr>
          <w:color w:val="222222"/>
          <w:sz w:val="22"/>
          <w:szCs w:val="22"/>
        </w:rPr>
        <w:t xml:space="preserve"> position</w:t>
      </w:r>
      <w:r w:rsidR="00CF077C">
        <w:rPr>
          <w:color w:val="222222"/>
          <w:sz w:val="22"/>
          <w:szCs w:val="22"/>
        </w:rPr>
        <w:t>s</w:t>
      </w:r>
      <w:r w:rsidRPr="00FF7A95">
        <w:rPr>
          <w:color w:val="222222"/>
          <w:sz w:val="22"/>
          <w:szCs w:val="22"/>
        </w:rPr>
        <w:t>, you will lead an executive board in a yearlong journey of advocacy, leadership development, and programming.  In the process, you’ll uncover deep lessons about yourself, incomparable professional development, and the opportunity to dramatically impact thousands of lives.</w:t>
      </w:r>
    </w:p>
    <w:p w14:paraId="29BD9718" w14:textId="77777777" w:rsidR="00A440E0" w:rsidRDefault="00A440E0" w:rsidP="00586617">
      <w:pPr>
        <w:shd w:val="clear" w:color="auto" w:fill="FFFFFF"/>
        <w:rPr>
          <w:color w:val="222222"/>
          <w:sz w:val="22"/>
          <w:szCs w:val="22"/>
        </w:rPr>
      </w:pPr>
    </w:p>
    <w:p w14:paraId="695A2B93" w14:textId="77777777" w:rsidR="002B3190" w:rsidRPr="00FF7A95" w:rsidRDefault="00CF077C" w:rsidP="00586617">
      <w:pPr>
        <w:shd w:val="clear" w:color="auto" w:fill="FFFFFF"/>
        <w:rPr>
          <w:color w:val="222222"/>
          <w:sz w:val="22"/>
          <w:szCs w:val="22"/>
        </w:rPr>
      </w:pPr>
      <w:r>
        <w:rPr>
          <w:color w:val="222222"/>
          <w:sz w:val="22"/>
          <w:szCs w:val="22"/>
        </w:rPr>
        <w:t>I am</w:t>
      </w:r>
      <w:r w:rsidR="00140F79" w:rsidRPr="00FF7A95">
        <w:rPr>
          <w:color w:val="222222"/>
          <w:sz w:val="22"/>
          <w:szCs w:val="22"/>
        </w:rPr>
        <w:t xml:space="preserve"> here to encourage you along the way, helping to ensure that the elections process is clear and </w:t>
      </w:r>
      <w:r w:rsidR="002B3190" w:rsidRPr="00FF7A95">
        <w:rPr>
          <w:color w:val="222222"/>
          <w:sz w:val="22"/>
          <w:szCs w:val="22"/>
        </w:rPr>
        <w:t xml:space="preserve">well-structured rather than feeling like a burden.  You’ll be surprised by how </w:t>
      </w:r>
      <w:r w:rsidR="006B0FCE" w:rsidRPr="00FF7A95">
        <w:rPr>
          <w:color w:val="222222"/>
          <w:sz w:val="22"/>
          <w:szCs w:val="22"/>
        </w:rPr>
        <w:t>much you’ll grow just by submitting</w:t>
      </w:r>
      <w:r w:rsidR="002B3190" w:rsidRPr="00FF7A95">
        <w:rPr>
          <w:color w:val="222222"/>
          <w:sz w:val="22"/>
          <w:szCs w:val="22"/>
        </w:rPr>
        <w:t xml:space="preserve"> your name and becoming a candidate.  In this packet you will find all of the necessary information for your candidacy for the RHA Presidency</w:t>
      </w:r>
      <w:r>
        <w:rPr>
          <w:color w:val="222222"/>
          <w:sz w:val="22"/>
          <w:szCs w:val="22"/>
        </w:rPr>
        <w:t xml:space="preserve"> or Vice Presidency.  I</w:t>
      </w:r>
      <w:r w:rsidR="002B3190" w:rsidRPr="00FF7A95">
        <w:rPr>
          <w:color w:val="222222"/>
          <w:sz w:val="22"/>
          <w:szCs w:val="22"/>
        </w:rPr>
        <w:t xml:space="preserve"> hope this helps clarify an</w:t>
      </w:r>
      <w:r>
        <w:rPr>
          <w:color w:val="222222"/>
          <w:sz w:val="22"/>
          <w:szCs w:val="22"/>
        </w:rPr>
        <w:t xml:space="preserve">y </w:t>
      </w:r>
      <w:proofErr w:type="gramStart"/>
      <w:r>
        <w:rPr>
          <w:color w:val="222222"/>
          <w:sz w:val="22"/>
          <w:szCs w:val="22"/>
        </w:rPr>
        <w:t>questions, but</w:t>
      </w:r>
      <w:proofErr w:type="gramEnd"/>
      <w:r>
        <w:rPr>
          <w:color w:val="222222"/>
          <w:sz w:val="22"/>
          <w:szCs w:val="22"/>
        </w:rPr>
        <w:t xml:space="preserve"> know that I am here for you and to address your</w:t>
      </w:r>
      <w:r w:rsidR="002B3190" w:rsidRPr="00FF7A95">
        <w:rPr>
          <w:color w:val="222222"/>
          <w:sz w:val="22"/>
          <w:szCs w:val="22"/>
        </w:rPr>
        <w:t xml:space="preserve"> questions or concerns.</w:t>
      </w:r>
    </w:p>
    <w:p w14:paraId="4346A345" w14:textId="77777777" w:rsidR="00A440E0" w:rsidRDefault="00A440E0" w:rsidP="00586617">
      <w:pPr>
        <w:shd w:val="clear" w:color="auto" w:fill="FFFFFF"/>
        <w:rPr>
          <w:color w:val="222222"/>
          <w:sz w:val="22"/>
          <w:szCs w:val="22"/>
        </w:rPr>
      </w:pPr>
    </w:p>
    <w:p w14:paraId="07F26FC7" w14:textId="77777777" w:rsidR="002B3190" w:rsidRPr="00FF7A95" w:rsidRDefault="002B3190" w:rsidP="00586617">
      <w:pPr>
        <w:shd w:val="clear" w:color="auto" w:fill="FFFFFF"/>
        <w:rPr>
          <w:color w:val="222222"/>
          <w:sz w:val="22"/>
          <w:szCs w:val="22"/>
        </w:rPr>
      </w:pPr>
      <w:r w:rsidRPr="00FF7A95">
        <w:rPr>
          <w:color w:val="222222"/>
          <w:sz w:val="22"/>
          <w:szCs w:val="22"/>
        </w:rPr>
        <w:t xml:space="preserve">Finally, we wanted to share some tips and tricks for success from previous RHA </w:t>
      </w:r>
      <w:r w:rsidR="00CF077C">
        <w:rPr>
          <w:color w:val="222222"/>
          <w:sz w:val="22"/>
          <w:szCs w:val="22"/>
        </w:rPr>
        <w:t>candidates</w:t>
      </w:r>
      <w:r w:rsidRPr="00FF7A95">
        <w:rPr>
          <w:color w:val="222222"/>
          <w:sz w:val="22"/>
          <w:szCs w:val="22"/>
        </w:rPr>
        <w:t>:</w:t>
      </w:r>
    </w:p>
    <w:p w14:paraId="7AB6D35F" w14:textId="77777777" w:rsidR="002B3190" w:rsidRPr="00FF7A95" w:rsidRDefault="004470D1" w:rsidP="00586617">
      <w:pPr>
        <w:numPr>
          <w:ilvl w:val="0"/>
          <w:numId w:val="2"/>
        </w:numPr>
        <w:shd w:val="clear" w:color="auto" w:fill="FFFFFF"/>
        <w:rPr>
          <w:color w:val="222222"/>
          <w:sz w:val="22"/>
          <w:szCs w:val="22"/>
        </w:rPr>
      </w:pPr>
      <w:r>
        <w:rPr>
          <w:color w:val="222222"/>
          <w:sz w:val="22"/>
          <w:szCs w:val="22"/>
        </w:rPr>
        <w:t xml:space="preserve">Being President and Vice President </w:t>
      </w:r>
      <w:r w:rsidR="002B3190" w:rsidRPr="00FF7A95">
        <w:rPr>
          <w:color w:val="222222"/>
          <w:sz w:val="22"/>
          <w:szCs w:val="22"/>
        </w:rPr>
        <w:t>means interacting with tons of people who have different wants and needs.  Remember that building positive and lasting relationships are foundational to your success.</w:t>
      </w:r>
    </w:p>
    <w:p w14:paraId="52D7D88D" w14:textId="77777777" w:rsidR="002B3190" w:rsidRPr="00FF7A95" w:rsidRDefault="006B0FCE" w:rsidP="00586617">
      <w:pPr>
        <w:numPr>
          <w:ilvl w:val="0"/>
          <w:numId w:val="2"/>
        </w:numPr>
        <w:shd w:val="clear" w:color="auto" w:fill="FFFFFF"/>
        <w:rPr>
          <w:color w:val="222222"/>
          <w:sz w:val="22"/>
          <w:szCs w:val="22"/>
        </w:rPr>
      </w:pPr>
      <w:r w:rsidRPr="00FF7A95">
        <w:rPr>
          <w:color w:val="222222"/>
          <w:sz w:val="22"/>
          <w:szCs w:val="22"/>
        </w:rPr>
        <w:t>Don’t stress the small stuff!</w:t>
      </w:r>
    </w:p>
    <w:p w14:paraId="3D9B6892" w14:textId="77777777" w:rsidR="006B0FCE" w:rsidRPr="00FF7A95" w:rsidRDefault="006B0FCE" w:rsidP="00586617">
      <w:pPr>
        <w:numPr>
          <w:ilvl w:val="0"/>
          <w:numId w:val="2"/>
        </w:numPr>
        <w:shd w:val="clear" w:color="auto" w:fill="FFFFFF"/>
        <w:rPr>
          <w:color w:val="222222"/>
          <w:sz w:val="22"/>
          <w:szCs w:val="22"/>
        </w:rPr>
      </w:pPr>
      <w:r w:rsidRPr="00FF7A95">
        <w:rPr>
          <w:color w:val="222222"/>
          <w:sz w:val="22"/>
          <w:szCs w:val="22"/>
        </w:rPr>
        <w:t>Follow through is critical- if you say you’ll</w:t>
      </w:r>
      <w:r w:rsidR="00997347">
        <w:rPr>
          <w:color w:val="222222"/>
          <w:sz w:val="22"/>
          <w:szCs w:val="22"/>
        </w:rPr>
        <w:t xml:space="preserve"> do</w:t>
      </w:r>
      <w:r w:rsidRPr="00FF7A95">
        <w:rPr>
          <w:color w:val="222222"/>
          <w:sz w:val="22"/>
          <w:szCs w:val="22"/>
        </w:rPr>
        <w:t xml:space="preserve"> something, do it. And if you drop the ball, own it.</w:t>
      </w:r>
    </w:p>
    <w:p w14:paraId="0E079098" w14:textId="77777777" w:rsidR="002B3190" w:rsidRPr="00FF7A95" w:rsidRDefault="002B3190" w:rsidP="00586617">
      <w:pPr>
        <w:numPr>
          <w:ilvl w:val="0"/>
          <w:numId w:val="2"/>
        </w:numPr>
        <w:shd w:val="clear" w:color="auto" w:fill="FFFFFF"/>
        <w:rPr>
          <w:color w:val="222222"/>
          <w:sz w:val="22"/>
          <w:szCs w:val="22"/>
        </w:rPr>
      </w:pPr>
      <w:r w:rsidRPr="00FF7A95">
        <w:rPr>
          <w:color w:val="222222"/>
          <w:sz w:val="22"/>
          <w:szCs w:val="22"/>
        </w:rPr>
        <w:t xml:space="preserve">The </w:t>
      </w:r>
      <w:proofErr w:type="gramStart"/>
      <w:r w:rsidRPr="00FF7A95">
        <w:rPr>
          <w:color w:val="222222"/>
          <w:sz w:val="22"/>
          <w:szCs w:val="22"/>
        </w:rPr>
        <w:t>one page</w:t>
      </w:r>
      <w:proofErr w:type="gramEnd"/>
      <w:r w:rsidRPr="00FF7A95">
        <w:rPr>
          <w:color w:val="222222"/>
          <w:sz w:val="22"/>
          <w:szCs w:val="22"/>
        </w:rPr>
        <w:t xml:space="preserve"> bid should reflect who you are!  Be creative, have fun with it, but make sure to include your vision, goals, and what makes you qualified.</w:t>
      </w:r>
    </w:p>
    <w:p w14:paraId="5342CBBE" w14:textId="77777777" w:rsidR="002B3190" w:rsidRPr="00FF7A95" w:rsidRDefault="002B3190" w:rsidP="00586617">
      <w:pPr>
        <w:numPr>
          <w:ilvl w:val="0"/>
          <w:numId w:val="2"/>
        </w:numPr>
        <w:shd w:val="clear" w:color="auto" w:fill="FFFFFF"/>
        <w:rPr>
          <w:color w:val="222222"/>
          <w:sz w:val="22"/>
          <w:szCs w:val="22"/>
        </w:rPr>
      </w:pPr>
      <w:r w:rsidRPr="00FF7A95">
        <w:rPr>
          <w:color w:val="222222"/>
          <w:sz w:val="22"/>
          <w:szCs w:val="22"/>
        </w:rPr>
        <w:t>The word “debate” is scary, but it’s really less terrifying in action.  Being able to apply and complete this process requires deep reflection about yourself and why you believe in positive residential community.  Figure out ways to show that through examples from your life and leadership. There’s never a need to compare yourself to other candidates to seem qualified.</w:t>
      </w:r>
    </w:p>
    <w:p w14:paraId="448F1E86" w14:textId="77777777" w:rsidR="002B3190" w:rsidRPr="00FF7A95" w:rsidRDefault="002B3190" w:rsidP="00586617">
      <w:pPr>
        <w:numPr>
          <w:ilvl w:val="0"/>
          <w:numId w:val="2"/>
        </w:numPr>
        <w:shd w:val="clear" w:color="auto" w:fill="FFFFFF"/>
        <w:rPr>
          <w:color w:val="222222"/>
          <w:sz w:val="22"/>
          <w:szCs w:val="22"/>
        </w:rPr>
      </w:pPr>
      <w:r w:rsidRPr="00FF7A95">
        <w:rPr>
          <w:color w:val="222222"/>
          <w:sz w:val="22"/>
          <w:szCs w:val="22"/>
        </w:rPr>
        <w:t>Have fun!  Use every moment of this process as an opportunity to learn about the passion others share for life on campus and to share your authentic self with others.</w:t>
      </w:r>
    </w:p>
    <w:p w14:paraId="4192E71A" w14:textId="77777777" w:rsidR="00140F79" w:rsidRPr="00FF7A95" w:rsidRDefault="00140F79" w:rsidP="00586617">
      <w:pPr>
        <w:shd w:val="clear" w:color="auto" w:fill="FFFFFF"/>
        <w:rPr>
          <w:color w:val="222222"/>
          <w:sz w:val="22"/>
          <w:szCs w:val="22"/>
        </w:rPr>
      </w:pPr>
    </w:p>
    <w:p w14:paraId="3BB8A3EB" w14:textId="77777777" w:rsidR="002B3190" w:rsidRPr="00FF7A95" w:rsidRDefault="002B3190" w:rsidP="00586617">
      <w:pPr>
        <w:shd w:val="clear" w:color="auto" w:fill="FFFFFF"/>
        <w:rPr>
          <w:color w:val="222222"/>
          <w:sz w:val="22"/>
          <w:szCs w:val="22"/>
        </w:rPr>
      </w:pPr>
      <w:r w:rsidRPr="00FF7A95">
        <w:rPr>
          <w:color w:val="222222"/>
          <w:sz w:val="22"/>
          <w:szCs w:val="22"/>
        </w:rPr>
        <w:t>Best of luck on your journey and thank you again for your interest!</w:t>
      </w:r>
    </w:p>
    <w:p w14:paraId="35752F2F" w14:textId="77777777" w:rsidR="00140F79" w:rsidRPr="00FF7A95" w:rsidRDefault="00140F79" w:rsidP="00586617">
      <w:pPr>
        <w:shd w:val="clear" w:color="auto" w:fill="FFFFFF"/>
        <w:rPr>
          <w:color w:val="222222"/>
          <w:sz w:val="22"/>
          <w:szCs w:val="22"/>
        </w:rPr>
      </w:pPr>
    </w:p>
    <w:p w14:paraId="6B9FFC7B" w14:textId="77777777" w:rsidR="00140F79" w:rsidRDefault="004470D1" w:rsidP="00586617">
      <w:pPr>
        <w:shd w:val="clear" w:color="auto" w:fill="FFFFFF"/>
        <w:rPr>
          <w:color w:val="222222"/>
          <w:sz w:val="22"/>
          <w:szCs w:val="22"/>
        </w:rPr>
      </w:pPr>
      <w:r>
        <w:rPr>
          <w:color w:val="222222"/>
          <w:sz w:val="22"/>
          <w:szCs w:val="22"/>
        </w:rPr>
        <w:t>Thank you</w:t>
      </w:r>
      <w:r w:rsidR="00140F79" w:rsidRPr="00FF7A95">
        <w:rPr>
          <w:color w:val="222222"/>
          <w:sz w:val="22"/>
          <w:szCs w:val="22"/>
        </w:rPr>
        <w:t>,</w:t>
      </w:r>
    </w:p>
    <w:p w14:paraId="73A5F5CA" w14:textId="77777777" w:rsidR="00632AC5" w:rsidRDefault="00632AC5" w:rsidP="00586617">
      <w:pPr>
        <w:shd w:val="clear" w:color="auto" w:fill="FFFFFF"/>
        <w:rPr>
          <w:color w:val="222222"/>
          <w:sz w:val="22"/>
          <w:szCs w:val="22"/>
        </w:rPr>
      </w:pPr>
    </w:p>
    <w:p w14:paraId="40D33102" w14:textId="77777777" w:rsidR="00632AC5" w:rsidRDefault="00A440E0" w:rsidP="00586617">
      <w:pPr>
        <w:shd w:val="clear" w:color="auto" w:fill="FFFFFF"/>
        <w:rPr>
          <w:color w:val="222222"/>
          <w:sz w:val="22"/>
          <w:szCs w:val="22"/>
        </w:rPr>
      </w:pPr>
      <w:r>
        <w:rPr>
          <w:color w:val="222222"/>
          <w:sz w:val="22"/>
          <w:szCs w:val="22"/>
        </w:rPr>
        <w:t>Jenni Schreiner</w:t>
      </w:r>
    </w:p>
    <w:p w14:paraId="010BDF7D" w14:textId="77777777" w:rsidR="00632AC5" w:rsidRPr="00FF7A95" w:rsidRDefault="00632AC5" w:rsidP="00586617">
      <w:pPr>
        <w:shd w:val="clear" w:color="auto" w:fill="FFFFFF"/>
        <w:rPr>
          <w:color w:val="222222"/>
          <w:sz w:val="22"/>
          <w:szCs w:val="22"/>
        </w:rPr>
      </w:pPr>
      <w:r>
        <w:rPr>
          <w:color w:val="222222"/>
          <w:sz w:val="22"/>
          <w:szCs w:val="22"/>
        </w:rPr>
        <w:t>Elections Registrar</w:t>
      </w:r>
    </w:p>
    <w:p w14:paraId="3F897602" w14:textId="77777777" w:rsidR="00140F79" w:rsidRPr="00FF7A95" w:rsidRDefault="00140F79" w:rsidP="00586617">
      <w:pPr>
        <w:shd w:val="clear" w:color="auto" w:fill="FFFFFF"/>
        <w:rPr>
          <w:color w:val="222222"/>
          <w:sz w:val="22"/>
          <w:szCs w:val="22"/>
        </w:rPr>
      </w:pPr>
    </w:p>
    <w:p w14:paraId="1780FC07" w14:textId="77777777" w:rsidR="00A22696" w:rsidRDefault="00F44797" w:rsidP="00586617">
      <w:pPr>
        <w:ind w:left="748" w:hanging="748"/>
        <w:jc w:val="center"/>
        <w:rPr>
          <w:b/>
          <w:sz w:val="36"/>
          <w:szCs w:val="36"/>
        </w:rPr>
      </w:pPr>
      <w:r>
        <w:rPr>
          <w:b/>
          <w:noProof/>
          <w:sz w:val="36"/>
          <w:szCs w:val="36"/>
        </w:rPr>
        <w:lastRenderedPageBreak/>
        <w:pict w14:anchorId="25330B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20190808-HRE-Staff_0265" style="width:363.2pt;height:194.4pt;mso-width-percent:0;mso-height-percent:0;mso-width-percent:0;mso-height-percent:0">
            <v:imagedata r:id="rId8" o:title="20190808-HRE-Staff_0265" croptop="12895f"/>
          </v:shape>
        </w:pict>
      </w:r>
    </w:p>
    <w:p w14:paraId="4A515A8E" w14:textId="77777777" w:rsidR="00586617" w:rsidRDefault="00586617" w:rsidP="00586617">
      <w:pPr>
        <w:ind w:left="748" w:hanging="748"/>
        <w:jc w:val="center"/>
        <w:rPr>
          <w:b/>
          <w:sz w:val="36"/>
          <w:szCs w:val="36"/>
        </w:rPr>
      </w:pPr>
    </w:p>
    <w:p w14:paraId="2E0BD467" w14:textId="77777777" w:rsidR="004534A5" w:rsidRDefault="003301FE" w:rsidP="00586617">
      <w:pPr>
        <w:ind w:left="748" w:hanging="748"/>
        <w:jc w:val="center"/>
        <w:rPr>
          <w:b/>
          <w:sz w:val="36"/>
          <w:szCs w:val="36"/>
        </w:rPr>
      </w:pPr>
      <w:r w:rsidRPr="00FF7A95">
        <w:rPr>
          <w:b/>
          <w:sz w:val="36"/>
          <w:szCs w:val="36"/>
        </w:rPr>
        <w:t>POSITIONAL RESPONSIBILITIES</w:t>
      </w:r>
    </w:p>
    <w:p w14:paraId="16E02C97" w14:textId="77777777" w:rsidR="00586617" w:rsidRPr="00586617" w:rsidRDefault="00586617" w:rsidP="00586617">
      <w:pPr>
        <w:ind w:left="748" w:hanging="748"/>
        <w:jc w:val="center"/>
        <w:rPr>
          <w:b/>
          <w:szCs w:val="36"/>
        </w:rPr>
      </w:pPr>
    </w:p>
    <w:p w14:paraId="311B6709" w14:textId="77777777" w:rsidR="00545CC3" w:rsidRPr="00FF7A95" w:rsidRDefault="00545CC3" w:rsidP="00586617">
      <w:pPr>
        <w:rPr>
          <w:sz w:val="22"/>
          <w:szCs w:val="22"/>
        </w:rPr>
      </w:pPr>
      <w:r w:rsidRPr="00FF7A95">
        <w:rPr>
          <w:sz w:val="22"/>
          <w:szCs w:val="22"/>
        </w:rPr>
        <w:t>The RHA President will manage the overarching goals and objectives of the Residence Hall Association in the year of their election.  This begins first and foremost with the recruitment, selection, and management of an Executive Board.</w:t>
      </w:r>
    </w:p>
    <w:p w14:paraId="034C975E" w14:textId="77777777" w:rsidR="00586617" w:rsidRDefault="00586617" w:rsidP="00586617">
      <w:pPr>
        <w:rPr>
          <w:sz w:val="22"/>
          <w:szCs w:val="22"/>
        </w:rPr>
      </w:pPr>
    </w:p>
    <w:p w14:paraId="2C57B57C" w14:textId="77777777" w:rsidR="0080093B" w:rsidRPr="00FF7A95" w:rsidRDefault="0080093B" w:rsidP="00586617">
      <w:pPr>
        <w:rPr>
          <w:sz w:val="22"/>
          <w:szCs w:val="22"/>
        </w:rPr>
      </w:pPr>
      <w:r w:rsidRPr="00FF7A95">
        <w:rPr>
          <w:sz w:val="22"/>
          <w:szCs w:val="22"/>
        </w:rPr>
        <w:t xml:space="preserve">In addition to supporting </w:t>
      </w:r>
      <w:r w:rsidR="00545CC3" w:rsidRPr="00FF7A95">
        <w:rPr>
          <w:sz w:val="22"/>
          <w:szCs w:val="22"/>
        </w:rPr>
        <w:t xml:space="preserve">organizational management, the Vice President for Business and </w:t>
      </w:r>
      <w:r w:rsidR="00BE7D8D">
        <w:rPr>
          <w:sz w:val="22"/>
          <w:szCs w:val="22"/>
        </w:rPr>
        <w:t>Regional Involvement</w:t>
      </w:r>
      <w:r w:rsidR="00545CC3" w:rsidRPr="00FF7A95">
        <w:rPr>
          <w:sz w:val="22"/>
          <w:szCs w:val="22"/>
        </w:rPr>
        <w:t xml:space="preserve"> </w:t>
      </w:r>
      <w:r w:rsidR="00BE7D8D">
        <w:rPr>
          <w:sz w:val="22"/>
          <w:szCs w:val="22"/>
        </w:rPr>
        <w:t>manages regional and national conference attendance</w:t>
      </w:r>
      <w:r w:rsidR="00545CC3" w:rsidRPr="00FF7A95">
        <w:rPr>
          <w:sz w:val="22"/>
          <w:szCs w:val="22"/>
        </w:rPr>
        <w:t xml:space="preserve"> </w:t>
      </w:r>
      <w:r w:rsidRPr="00FF7A95">
        <w:rPr>
          <w:sz w:val="22"/>
          <w:szCs w:val="22"/>
        </w:rPr>
        <w:t xml:space="preserve">as well as administrative needs of RHA. This includes, but is not limited </w:t>
      </w:r>
      <w:proofErr w:type="gramStart"/>
      <w:r w:rsidRPr="00FF7A95">
        <w:rPr>
          <w:sz w:val="22"/>
          <w:szCs w:val="22"/>
        </w:rPr>
        <w:t>to:</w:t>
      </w:r>
      <w:proofErr w:type="gramEnd"/>
      <w:r w:rsidRPr="00FF7A95">
        <w:rPr>
          <w:sz w:val="22"/>
          <w:szCs w:val="22"/>
        </w:rPr>
        <w:t xml:space="preserve"> budget allocation, budget management, paperwork, etc.</w:t>
      </w:r>
    </w:p>
    <w:p w14:paraId="3BDA22B4" w14:textId="77777777" w:rsidR="00586617" w:rsidRDefault="00586617" w:rsidP="00586617">
      <w:pPr>
        <w:rPr>
          <w:sz w:val="22"/>
          <w:szCs w:val="22"/>
        </w:rPr>
      </w:pPr>
    </w:p>
    <w:p w14:paraId="3A7216E7" w14:textId="77777777" w:rsidR="004534A5" w:rsidRPr="00A22696" w:rsidRDefault="0080093B" w:rsidP="00586617">
      <w:pPr>
        <w:rPr>
          <w:sz w:val="22"/>
          <w:szCs w:val="22"/>
        </w:rPr>
      </w:pPr>
      <w:r w:rsidRPr="00FF7A95">
        <w:rPr>
          <w:sz w:val="22"/>
          <w:szCs w:val="22"/>
        </w:rPr>
        <w:t>Below are the position descriptions for each provided in the RHA Constitution &amp; Bylaws.</w:t>
      </w:r>
      <w:r w:rsidR="003301FE" w:rsidRPr="00FF7A95">
        <w:rPr>
          <w:sz w:val="22"/>
          <w:szCs w:val="22"/>
        </w:rPr>
        <w:t xml:space="preserve">  Depending on goals and objectives established by the candidate, additional responsibilities may fall under the auspices of these roles.</w:t>
      </w:r>
    </w:p>
    <w:p w14:paraId="45E568A5" w14:textId="77777777" w:rsidR="00586617" w:rsidRPr="00586617" w:rsidRDefault="00586617" w:rsidP="00586617">
      <w:pPr>
        <w:widowControl w:val="0"/>
        <w:autoSpaceDE w:val="0"/>
        <w:autoSpaceDN w:val="0"/>
        <w:adjustRightInd w:val="0"/>
        <w:outlineLvl w:val="0"/>
        <w:rPr>
          <w:b/>
          <w:color w:val="000000"/>
          <w:sz w:val="22"/>
          <w:szCs w:val="22"/>
        </w:rPr>
      </w:pPr>
    </w:p>
    <w:p w14:paraId="0CEC5BC9" w14:textId="77777777" w:rsidR="004534A5" w:rsidRPr="00586617" w:rsidRDefault="004534A5" w:rsidP="00586617">
      <w:pPr>
        <w:widowControl w:val="0"/>
        <w:autoSpaceDE w:val="0"/>
        <w:autoSpaceDN w:val="0"/>
        <w:adjustRightInd w:val="0"/>
        <w:outlineLvl w:val="0"/>
        <w:rPr>
          <w:b/>
          <w:color w:val="000000"/>
          <w:sz w:val="22"/>
          <w:szCs w:val="22"/>
        </w:rPr>
      </w:pPr>
      <w:r w:rsidRPr="00586617">
        <w:rPr>
          <w:b/>
          <w:color w:val="000000"/>
          <w:sz w:val="22"/>
          <w:szCs w:val="22"/>
        </w:rPr>
        <w:t>Section C – RHA Executive Board Positional Responsibilities</w:t>
      </w:r>
    </w:p>
    <w:p w14:paraId="6289D954" w14:textId="77777777" w:rsidR="00A440E0" w:rsidRPr="00586617" w:rsidRDefault="00A440E0" w:rsidP="00586617">
      <w:pPr>
        <w:widowControl w:val="0"/>
        <w:autoSpaceDE w:val="0"/>
        <w:autoSpaceDN w:val="0"/>
        <w:adjustRightInd w:val="0"/>
        <w:outlineLvl w:val="0"/>
        <w:rPr>
          <w:b/>
          <w:color w:val="000000"/>
          <w:sz w:val="22"/>
          <w:szCs w:val="22"/>
        </w:rPr>
      </w:pPr>
    </w:p>
    <w:p w14:paraId="5D6344E7" w14:textId="77777777" w:rsidR="004534A5" w:rsidRDefault="004534A5" w:rsidP="00586617">
      <w:pPr>
        <w:widowControl w:val="0"/>
        <w:autoSpaceDE w:val="0"/>
        <w:autoSpaceDN w:val="0"/>
        <w:adjustRightInd w:val="0"/>
        <w:outlineLvl w:val="0"/>
        <w:rPr>
          <w:b/>
          <w:color w:val="000000"/>
          <w:sz w:val="22"/>
          <w:szCs w:val="22"/>
        </w:rPr>
      </w:pPr>
      <w:r w:rsidRPr="00586617">
        <w:rPr>
          <w:b/>
          <w:color w:val="000000"/>
          <w:sz w:val="22"/>
          <w:szCs w:val="22"/>
        </w:rPr>
        <w:t>1. Residence Hall Association (RHA) President</w:t>
      </w:r>
    </w:p>
    <w:p w14:paraId="44574682" w14:textId="77777777" w:rsidR="00586617" w:rsidRPr="00586617" w:rsidRDefault="00586617" w:rsidP="00586617">
      <w:pPr>
        <w:widowControl w:val="0"/>
        <w:autoSpaceDE w:val="0"/>
        <w:autoSpaceDN w:val="0"/>
        <w:adjustRightInd w:val="0"/>
        <w:outlineLvl w:val="0"/>
        <w:rPr>
          <w:b/>
          <w:color w:val="000000"/>
          <w:sz w:val="22"/>
          <w:szCs w:val="22"/>
        </w:rPr>
      </w:pPr>
    </w:p>
    <w:p w14:paraId="6338B4FA" w14:textId="77777777" w:rsidR="004534A5" w:rsidRPr="00586617" w:rsidRDefault="004534A5"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the Chief Executive Officer of RHA.</w:t>
      </w:r>
    </w:p>
    <w:p w14:paraId="1183CD2A" w14:textId="77777777" w:rsidR="004534A5"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Collaborate with the RHA Advisor, NRHH President, and Vice President of Business and Regional Involvement on the selection process of appointed Executive Board Member</w:t>
      </w:r>
    </w:p>
    <w:p w14:paraId="08627EC8" w14:textId="77777777" w:rsidR="004534A5" w:rsidRPr="00586617" w:rsidRDefault="004534A5"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Chair and set the agenda for all Executive Board meetings.</w:t>
      </w:r>
    </w:p>
    <w:p w14:paraId="45A66CD0" w14:textId="77777777" w:rsidR="004534A5"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in charge of Executive Board Member leadership development and morale</w:t>
      </w:r>
    </w:p>
    <w:p w14:paraId="1CA93D35" w14:textId="77777777" w:rsidR="004534A5"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responsible for all RHA programs, policies, procedures, and actions.</w:t>
      </w:r>
    </w:p>
    <w:p w14:paraId="239DE556" w14:textId="77777777" w:rsidR="004534A5"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Maintain a board member census and conduct a quarterly board member analysis to present to the Executive Board.</w:t>
      </w:r>
    </w:p>
    <w:p w14:paraId="7B73C7DD"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responsible for supervising all funds within the RHA Budget with powers to impose special holds, freezes, and initial delegation or allocation of funds in conjunction with the Vice President for Business and regional Involvement and RHA Advisor as well as a simple majority of Executive Board.</w:t>
      </w:r>
    </w:p>
    <w:p w14:paraId="23C76F42"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Oversee a budget with the Vice President for Business and Regional Involvement and RHA Advisor each semester to be presented to the Executive Board to be approved by a two-thirds vote of the Executive Board. Serve as a good steward of resident funds.</w:t>
      </w:r>
    </w:p>
    <w:p w14:paraId="35040820"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 xml:space="preserve">Be responsible for signing all RHA Purchase Orders with the Vice President for Business and </w:t>
      </w:r>
      <w:r w:rsidRPr="00586617">
        <w:rPr>
          <w:color w:val="000000"/>
          <w:sz w:val="22"/>
          <w:szCs w:val="22"/>
        </w:rPr>
        <w:lastRenderedPageBreak/>
        <w:t>Regional Involvement and RHA Advisor.</w:t>
      </w:r>
    </w:p>
    <w:p w14:paraId="76B88299"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a voting member of the Executive Board only in the event of a tie.</w:t>
      </w:r>
    </w:p>
    <w:p w14:paraId="1F7712A8"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Form ad hoc committees.</w:t>
      </w:r>
    </w:p>
    <w:p w14:paraId="3613803D"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Co-create and submit, with the Vice President of Business and Regional Involvement and NRHH President, a yearly research or resource paper to the NACURH Information Center in order to maintain affiliated status.</w:t>
      </w:r>
    </w:p>
    <w:p w14:paraId="252B6965"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 xml:space="preserve">Serve as the official representative of residents to all </w:t>
      </w:r>
      <w:proofErr w:type="gramStart"/>
      <w:r w:rsidRPr="00586617">
        <w:rPr>
          <w:color w:val="000000"/>
          <w:sz w:val="22"/>
          <w:szCs w:val="22"/>
        </w:rPr>
        <w:t>organizations, or</w:t>
      </w:r>
      <w:proofErr w:type="gramEnd"/>
      <w:r w:rsidRPr="00586617">
        <w:rPr>
          <w:color w:val="000000"/>
          <w:sz w:val="22"/>
          <w:szCs w:val="22"/>
        </w:rPr>
        <w:t xml:space="preserve"> appoint a designee as appropriate.</w:t>
      </w:r>
    </w:p>
    <w:p w14:paraId="0D771B3D"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Attend all meetings and serve as a voting member on the University of Utah Union Board.</w:t>
      </w:r>
    </w:p>
    <w:p w14:paraId="2D5CBAF1" w14:textId="77777777" w:rsidR="00D327BC" w:rsidRPr="00586617" w:rsidRDefault="00D327BC"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Attend the NACURH Conference the first summer of their term and subsequent IACURH regional conferences.</w:t>
      </w:r>
    </w:p>
    <w:p w14:paraId="597C89D7" w14:textId="77777777" w:rsidR="00D327BC" w:rsidRPr="00586617" w:rsidRDefault="00233244"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Be responsible for coordinating</w:t>
      </w:r>
      <w:r w:rsidR="00D327BC" w:rsidRPr="00586617">
        <w:rPr>
          <w:color w:val="000000"/>
          <w:sz w:val="22"/>
          <w:szCs w:val="22"/>
        </w:rPr>
        <w:t xml:space="preserve"> Executive Board training, in collaboration with the RHA Advisor, including revision and development of an Executive Board Training Manual</w:t>
      </w:r>
    </w:p>
    <w:p w14:paraId="19C0D23A" w14:textId="77777777" w:rsidR="00233244" w:rsidRPr="00586617" w:rsidRDefault="00233244"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Reside on campus and serve on the Summer Executive Board at the start of their term</w:t>
      </w:r>
    </w:p>
    <w:p w14:paraId="154DBBBD" w14:textId="77777777" w:rsidR="00233244" w:rsidRPr="00586617" w:rsidRDefault="00233244"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Attend weekly RHA Presidential Cabinet meeting</w:t>
      </w:r>
    </w:p>
    <w:p w14:paraId="6227EBC5" w14:textId="77777777" w:rsidR="00233244" w:rsidRPr="00586617" w:rsidRDefault="00233244" w:rsidP="00586617">
      <w:pPr>
        <w:widowControl w:val="0"/>
        <w:numPr>
          <w:ilvl w:val="0"/>
          <w:numId w:val="9"/>
        </w:numPr>
        <w:autoSpaceDE w:val="0"/>
        <w:autoSpaceDN w:val="0"/>
        <w:adjustRightInd w:val="0"/>
        <w:outlineLvl w:val="0"/>
        <w:rPr>
          <w:color w:val="000000"/>
          <w:sz w:val="22"/>
          <w:szCs w:val="22"/>
        </w:rPr>
      </w:pPr>
      <w:r w:rsidRPr="00586617">
        <w:rPr>
          <w:color w:val="000000"/>
          <w:sz w:val="22"/>
          <w:szCs w:val="22"/>
        </w:rPr>
        <w:t>Complete five (5) office hours per week</w:t>
      </w:r>
    </w:p>
    <w:p w14:paraId="308CC18E" w14:textId="77777777" w:rsidR="006169D8" w:rsidRPr="00586617" w:rsidRDefault="006169D8" w:rsidP="00586617">
      <w:pPr>
        <w:widowControl w:val="0"/>
        <w:autoSpaceDE w:val="0"/>
        <w:autoSpaceDN w:val="0"/>
        <w:adjustRightInd w:val="0"/>
        <w:outlineLvl w:val="0"/>
        <w:rPr>
          <w:color w:val="000000"/>
          <w:sz w:val="22"/>
          <w:szCs w:val="22"/>
        </w:rPr>
      </w:pPr>
    </w:p>
    <w:p w14:paraId="22EA2806" w14:textId="77777777" w:rsidR="00586617" w:rsidRPr="00586617" w:rsidRDefault="00586617" w:rsidP="00586617">
      <w:pPr>
        <w:widowControl w:val="0"/>
        <w:autoSpaceDE w:val="0"/>
        <w:autoSpaceDN w:val="0"/>
        <w:adjustRightInd w:val="0"/>
        <w:outlineLvl w:val="0"/>
        <w:rPr>
          <w:color w:val="000000"/>
          <w:sz w:val="22"/>
          <w:szCs w:val="22"/>
        </w:rPr>
      </w:pPr>
    </w:p>
    <w:p w14:paraId="0C0E33F1" w14:textId="77777777" w:rsidR="0080093B" w:rsidRPr="00586617" w:rsidRDefault="0080093B" w:rsidP="00586617">
      <w:pPr>
        <w:pStyle w:val="Default"/>
        <w:rPr>
          <w:b/>
          <w:bCs/>
          <w:sz w:val="22"/>
          <w:szCs w:val="22"/>
        </w:rPr>
      </w:pPr>
      <w:r w:rsidRPr="00586617">
        <w:rPr>
          <w:b/>
          <w:bCs/>
          <w:sz w:val="22"/>
          <w:szCs w:val="22"/>
        </w:rPr>
        <w:t xml:space="preserve">2. Vice President for Business and Traditions </w:t>
      </w:r>
    </w:p>
    <w:p w14:paraId="17EB5C26" w14:textId="77777777" w:rsidR="00586617" w:rsidRPr="00586617" w:rsidRDefault="00586617" w:rsidP="00586617">
      <w:pPr>
        <w:pStyle w:val="Default"/>
        <w:rPr>
          <w:szCs w:val="22"/>
        </w:rPr>
      </w:pPr>
    </w:p>
    <w:p w14:paraId="3B3AEF1A" w14:textId="77777777" w:rsidR="0080093B" w:rsidRPr="00586617" w:rsidRDefault="0080093B" w:rsidP="00586617">
      <w:pPr>
        <w:pStyle w:val="Default"/>
        <w:numPr>
          <w:ilvl w:val="0"/>
          <w:numId w:val="7"/>
        </w:numPr>
        <w:rPr>
          <w:sz w:val="22"/>
          <w:szCs w:val="22"/>
        </w:rPr>
      </w:pPr>
      <w:r w:rsidRPr="00586617">
        <w:rPr>
          <w:sz w:val="22"/>
          <w:szCs w:val="22"/>
        </w:rPr>
        <w:t xml:space="preserve">Take and make available all executive board minutes to the public. </w:t>
      </w:r>
    </w:p>
    <w:p w14:paraId="5EF3955B" w14:textId="77777777" w:rsidR="0080093B" w:rsidRPr="00586617" w:rsidRDefault="00817EA3" w:rsidP="00586617">
      <w:pPr>
        <w:pStyle w:val="Default"/>
        <w:numPr>
          <w:ilvl w:val="0"/>
          <w:numId w:val="7"/>
        </w:numPr>
        <w:rPr>
          <w:sz w:val="22"/>
          <w:szCs w:val="22"/>
        </w:rPr>
      </w:pPr>
      <w:r w:rsidRPr="00586617">
        <w:rPr>
          <w:sz w:val="22"/>
          <w:szCs w:val="22"/>
        </w:rPr>
        <w:t xml:space="preserve">Keep and maintain all RHA records for a period of no less than three years. </w:t>
      </w:r>
    </w:p>
    <w:p w14:paraId="41B5A6E4" w14:textId="77777777" w:rsidR="0080093B" w:rsidRPr="00586617" w:rsidRDefault="0080093B" w:rsidP="00586617">
      <w:pPr>
        <w:pStyle w:val="Default"/>
        <w:numPr>
          <w:ilvl w:val="0"/>
          <w:numId w:val="7"/>
        </w:numPr>
        <w:rPr>
          <w:sz w:val="22"/>
          <w:szCs w:val="22"/>
        </w:rPr>
      </w:pPr>
      <w:r w:rsidRPr="00586617">
        <w:rPr>
          <w:sz w:val="22"/>
          <w:szCs w:val="22"/>
        </w:rPr>
        <w:t>Be directly responsible for RHA funds allocated to the Administration</w:t>
      </w:r>
      <w:r w:rsidR="00817EA3" w:rsidRPr="00586617">
        <w:rPr>
          <w:sz w:val="22"/>
          <w:szCs w:val="22"/>
        </w:rPr>
        <w:t xml:space="preserve"> and Conference</w:t>
      </w:r>
      <w:r w:rsidRPr="00586617">
        <w:rPr>
          <w:sz w:val="22"/>
          <w:szCs w:val="22"/>
        </w:rPr>
        <w:t xml:space="preserve"> budget. </w:t>
      </w:r>
    </w:p>
    <w:p w14:paraId="70D042B4" w14:textId="77777777" w:rsidR="0080093B" w:rsidRPr="00586617" w:rsidRDefault="0080093B" w:rsidP="00586617">
      <w:pPr>
        <w:pStyle w:val="Default"/>
        <w:numPr>
          <w:ilvl w:val="0"/>
          <w:numId w:val="7"/>
        </w:numPr>
        <w:rPr>
          <w:sz w:val="22"/>
          <w:szCs w:val="22"/>
        </w:rPr>
      </w:pPr>
      <w:r w:rsidRPr="00586617">
        <w:rPr>
          <w:sz w:val="22"/>
          <w:szCs w:val="22"/>
        </w:rPr>
        <w:t xml:space="preserve">Prepare with the RHA President and Advisor a budget each semester that is in alignment with serving as a good steward of the resident’s funds. </w:t>
      </w:r>
    </w:p>
    <w:p w14:paraId="009BF758" w14:textId="77777777" w:rsidR="0080093B" w:rsidRPr="00586617" w:rsidRDefault="0080093B" w:rsidP="00586617">
      <w:pPr>
        <w:pStyle w:val="Default"/>
        <w:numPr>
          <w:ilvl w:val="0"/>
          <w:numId w:val="7"/>
        </w:numPr>
        <w:rPr>
          <w:sz w:val="22"/>
          <w:szCs w:val="22"/>
        </w:rPr>
      </w:pPr>
      <w:r w:rsidRPr="00586617">
        <w:rPr>
          <w:sz w:val="22"/>
          <w:szCs w:val="22"/>
        </w:rPr>
        <w:t xml:space="preserve">Co-sign with the President and Advisor all RHA Purchase Orders. </w:t>
      </w:r>
    </w:p>
    <w:p w14:paraId="7A6C997F" w14:textId="77777777" w:rsidR="0080093B" w:rsidRPr="00586617" w:rsidRDefault="0080093B" w:rsidP="00586617">
      <w:pPr>
        <w:pStyle w:val="Default"/>
        <w:numPr>
          <w:ilvl w:val="0"/>
          <w:numId w:val="7"/>
        </w:numPr>
        <w:rPr>
          <w:sz w:val="22"/>
          <w:szCs w:val="22"/>
        </w:rPr>
      </w:pPr>
      <w:r w:rsidRPr="00586617">
        <w:rPr>
          <w:sz w:val="22"/>
          <w:szCs w:val="22"/>
        </w:rPr>
        <w:t xml:space="preserve">Be responsible for keeping record of the funds allocated to the Executive Board with special regard to actual amounts spent. </w:t>
      </w:r>
    </w:p>
    <w:p w14:paraId="334995A0" w14:textId="77777777" w:rsidR="0080093B" w:rsidRPr="00586617" w:rsidRDefault="0080093B" w:rsidP="00586617">
      <w:pPr>
        <w:pStyle w:val="Default"/>
        <w:numPr>
          <w:ilvl w:val="0"/>
          <w:numId w:val="7"/>
        </w:numPr>
        <w:rPr>
          <w:sz w:val="22"/>
          <w:szCs w:val="22"/>
        </w:rPr>
      </w:pPr>
      <w:r w:rsidRPr="00586617">
        <w:rPr>
          <w:sz w:val="22"/>
          <w:szCs w:val="22"/>
        </w:rPr>
        <w:t xml:space="preserve">Turn in original receipts and Prize Documentation Forms to Accounts Payable office in Housing &amp; Residential Education (HRE). </w:t>
      </w:r>
    </w:p>
    <w:p w14:paraId="28FDDD23" w14:textId="77777777" w:rsidR="00817EA3" w:rsidRPr="00586617" w:rsidRDefault="00817EA3" w:rsidP="00586617">
      <w:pPr>
        <w:pStyle w:val="Default"/>
        <w:numPr>
          <w:ilvl w:val="0"/>
          <w:numId w:val="7"/>
        </w:numPr>
        <w:rPr>
          <w:sz w:val="22"/>
          <w:szCs w:val="22"/>
        </w:rPr>
      </w:pPr>
      <w:r w:rsidRPr="00586617">
        <w:rPr>
          <w:sz w:val="22"/>
          <w:szCs w:val="22"/>
        </w:rPr>
        <w:t>Be responsible for ethical spending of the RHA budget by conducting a Cost per Attendee analysis at the end of every semester for each of the boards.</w:t>
      </w:r>
    </w:p>
    <w:p w14:paraId="2E196288" w14:textId="77777777" w:rsidR="0080093B" w:rsidRPr="00586617" w:rsidRDefault="0080093B" w:rsidP="00586617">
      <w:pPr>
        <w:pStyle w:val="Default"/>
        <w:numPr>
          <w:ilvl w:val="0"/>
          <w:numId w:val="7"/>
        </w:numPr>
        <w:rPr>
          <w:sz w:val="22"/>
          <w:szCs w:val="22"/>
        </w:rPr>
      </w:pPr>
      <w:r w:rsidRPr="00586617">
        <w:rPr>
          <w:sz w:val="22"/>
          <w:szCs w:val="22"/>
        </w:rPr>
        <w:t xml:space="preserve">Meet with the accounting representative in HRE to reconcile the proposed budget with the actual expenditures on a monthly basis </w:t>
      </w:r>
    </w:p>
    <w:p w14:paraId="1EE5B494" w14:textId="77777777" w:rsidR="0080093B" w:rsidRPr="00586617" w:rsidRDefault="0080093B" w:rsidP="00586617">
      <w:pPr>
        <w:pStyle w:val="Default"/>
        <w:numPr>
          <w:ilvl w:val="0"/>
          <w:numId w:val="7"/>
        </w:numPr>
        <w:rPr>
          <w:sz w:val="22"/>
          <w:szCs w:val="22"/>
        </w:rPr>
      </w:pPr>
      <w:r w:rsidRPr="00586617">
        <w:rPr>
          <w:sz w:val="22"/>
          <w:szCs w:val="22"/>
        </w:rPr>
        <w:t xml:space="preserve">Develop a stipend payment memo on a monthly basis to be approved by the RHA President and the RHA Advisor that details the amount to be credited to each RHA Executive Board member on a monthly basis. The memo should be submitted in time to be approved and provided to HRE by the 7th of each month. </w:t>
      </w:r>
    </w:p>
    <w:p w14:paraId="6D4D5BF1" w14:textId="77777777" w:rsidR="0080093B" w:rsidRPr="00586617" w:rsidRDefault="0080093B" w:rsidP="00586617">
      <w:pPr>
        <w:pStyle w:val="Default"/>
        <w:numPr>
          <w:ilvl w:val="0"/>
          <w:numId w:val="7"/>
        </w:numPr>
        <w:rPr>
          <w:sz w:val="22"/>
          <w:szCs w:val="22"/>
        </w:rPr>
      </w:pPr>
      <w:r w:rsidRPr="00586617">
        <w:rPr>
          <w:sz w:val="22"/>
          <w:szCs w:val="22"/>
        </w:rPr>
        <w:t xml:space="preserve">Recruit, </w:t>
      </w:r>
      <w:r w:rsidR="00817EA3" w:rsidRPr="00586617">
        <w:rPr>
          <w:sz w:val="22"/>
          <w:szCs w:val="22"/>
        </w:rPr>
        <w:t>select, and prepare a student delegation and conference committee chair(s) for attendance at regional and national conferences in collaboration with the RHA Advisor.</w:t>
      </w:r>
      <w:r w:rsidRPr="00586617">
        <w:rPr>
          <w:sz w:val="22"/>
          <w:szCs w:val="22"/>
        </w:rPr>
        <w:t xml:space="preserve"> </w:t>
      </w:r>
    </w:p>
    <w:p w14:paraId="4BCD2602" w14:textId="77777777" w:rsidR="00817EA3" w:rsidRPr="00586617" w:rsidRDefault="00817EA3" w:rsidP="00586617">
      <w:pPr>
        <w:pStyle w:val="Default"/>
        <w:numPr>
          <w:ilvl w:val="0"/>
          <w:numId w:val="7"/>
        </w:numPr>
        <w:rPr>
          <w:sz w:val="22"/>
          <w:szCs w:val="22"/>
        </w:rPr>
      </w:pPr>
      <w:r w:rsidRPr="00586617">
        <w:rPr>
          <w:sz w:val="22"/>
          <w:szCs w:val="22"/>
        </w:rPr>
        <w:t>Create and submit a yearly resource file Index “RFI” report to the NACURH Information Center to maintain affiliated status.</w:t>
      </w:r>
    </w:p>
    <w:p w14:paraId="18380581" w14:textId="77777777" w:rsidR="00817EA3" w:rsidRPr="00586617" w:rsidRDefault="00817EA3" w:rsidP="00586617">
      <w:pPr>
        <w:pStyle w:val="Default"/>
        <w:numPr>
          <w:ilvl w:val="0"/>
          <w:numId w:val="7"/>
        </w:numPr>
        <w:rPr>
          <w:sz w:val="22"/>
          <w:szCs w:val="22"/>
        </w:rPr>
      </w:pPr>
      <w:r w:rsidRPr="00586617">
        <w:rPr>
          <w:sz w:val="22"/>
          <w:szCs w:val="22"/>
        </w:rPr>
        <w:t>Attend and represent the University of Utah RHA at NACURH-affiliated conferences.</w:t>
      </w:r>
    </w:p>
    <w:p w14:paraId="3837D31F" w14:textId="77777777" w:rsidR="00817EA3" w:rsidRPr="00586617" w:rsidRDefault="00817EA3" w:rsidP="00586617">
      <w:pPr>
        <w:pStyle w:val="Default"/>
        <w:numPr>
          <w:ilvl w:val="0"/>
          <w:numId w:val="7"/>
        </w:numPr>
        <w:rPr>
          <w:sz w:val="22"/>
          <w:szCs w:val="22"/>
        </w:rPr>
      </w:pPr>
      <w:r w:rsidRPr="00586617">
        <w:rPr>
          <w:sz w:val="22"/>
          <w:szCs w:val="22"/>
        </w:rPr>
        <w:t>Be responsible for all logistical and administrative preparations for NACURH-affiliated conferences.</w:t>
      </w:r>
    </w:p>
    <w:p w14:paraId="50AB1B03" w14:textId="77777777" w:rsidR="00817EA3" w:rsidRPr="00586617" w:rsidRDefault="00817EA3" w:rsidP="00586617">
      <w:pPr>
        <w:pStyle w:val="Default"/>
        <w:numPr>
          <w:ilvl w:val="0"/>
          <w:numId w:val="7"/>
        </w:numPr>
        <w:rPr>
          <w:sz w:val="22"/>
          <w:szCs w:val="22"/>
        </w:rPr>
      </w:pPr>
      <w:r w:rsidRPr="00586617">
        <w:rPr>
          <w:sz w:val="22"/>
          <w:szCs w:val="22"/>
        </w:rPr>
        <w:t>Organize and submit monthly RHA updates and case studies to NACURH, or as otherwise required to maintain communication within NACURH.</w:t>
      </w:r>
    </w:p>
    <w:p w14:paraId="4F381842" w14:textId="77777777" w:rsidR="00817EA3" w:rsidRPr="00586617" w:rsidRDefault="00817EA3" w:rsidP="00586617">
      <w:pPr>
        <w:pStyle w:val="Default"/>
        <w:numPr>
          <w:ilvl w:val="0"/>
          <w:numId w:val="7"/>
        </w:numPr>
        <w:rPr>
          <w:sz w:val="22"/>
          <w:szCs w:val="22"/>
        </w:rPr>
      </w:pPr>
      <w:r w:rsidRPr="00586617">
        <w:rPr>
          <w:sz w:val="22"/>
          <w:szCs w:val="22"/>
        </w:rPr>
        <w:t>The outgoing the incoming NCC(s) shall attend the NACURH Conference.</w:t>
      </w:r>
    </w:p>
    <w:p w14:paraId="36077178" w14:textId="77777777" w:rsidR="00817EA3" w:rsidRPr="00586617" w:rsidRDefault="00817EA3" w:rsidP="00586617">
      <w:pPr>
        <w:pStyle w:val="Default"/>
        <w:numPr>
          <w:ilvl w:val="0"/>
          <w:numId w:val="7"/>
        </w:numPr>
        <w:rPr>
          <w:sz w:val="22"/>
          <w:szCs w:val="22"/>
        </w:rPr>
      </w:pPr>
      <w:r w:rsidRPr="00586617">
        <w:rPr>
          <w:sz w:val="22"/>
          <w:szCs w:val="22"/>
        </w:rPr>
        <w:t>Be responsible for all fundraising efforts associated with OCM including the Care Package program and distribution.</w:t>
      </w:r>
    </w:p>
    <w:p w14:paraId="5698EC19" w14:textId="77777777" w:rsidR="00817EA3" w:rsidRPr="00586617" w:rsidRDefault="00817EA3" w:rsidP="00586617">
      <w:pPr>
        <w:pStyle w:val="Default"/>
        <w:numPr>
          <w:ilvl w:val="0"/>
          <w:numId w:val="7"/>
        </w:numPr>
        <w:rPr>
          <w:sz w:val="22"/>
          <w:szCs w:val="22"/>
        </w:rPr>
      </w:pPr>
      <w:r w:rsidRPr="00586617">
        <w:rPr>
          <w:sz w:val="22"/>
          <w:szCs w:val="22"/>
        </w:rPr>
        <w:lastRenderedPageBreak/>
        <w:t xml:space="preserve">Be responsible for Of </w:t>
      </w:r>
      <w:proofErr w:type="gramStart"/>
      <w:r w:rsidRPr="00586617">
        <w:rPr>
          <w:sz w:val="22"/>
          <w:szCs w:val="22"/>
        </w:rPr>
        <w:t>The</w:t>
      </w:r>
      <w:proofErr w:type="gramEnd"/>
      <w:r w:rsidRPr="00586617">
        <w:rPr>
          <w:sz w:val="22"/>
          <w:szCs w:val="22"/>
        </w:rPr>
        <w:t xml:space="preserve"> Month submissions to the regional level in the case that the NRHH chapter is unable to fulfill this responsibility.</w:t>
      </w:r>
    </w:p>
    <w:p w14:paraId="43A65D50" w14:textId="77777777" w:rsidR="00817EA3" w:rsidRPr="00586617" w:rsidRDefault="00817EA3" w:rsidP="00586617">
      <w:pPr>
        <w:pStyle w:val="Default"/>
        <w:numPr>
          <w:ilvl w:val="0"/>
          <w:numId w:val="7"/>
        </w:numPr>
        <w:rPr>
          <w:sz w:val="22"/>
          <w:szCs w:val="22"/>
        </w:rPr>
      </w:pPr>
      <w:r w:rsidRPr="00586617">
        <w:rPr>
          <w:sz w:val="22"/>
          <w:szCs w:val="22"/>
        </w:rPr>
        <w:t>Function as the RHA President in the RHA President’s absence.</w:t>
      </w:r>
    </w:p>
    <w:p w14:paraId="6056A4EC" w14:textId="77777777" w:rsidR="00817EA3" w:rsidRPr="00586617" w:rsidRDefault="00817EA3" w:rsidP="00586617">
      <w:pPr>
        <w:pStyle w:val="Default"/>
        <w:numPr>
          <w:ilvl w:val="0"/>
          <w:numId w:val="7"/>
        </w:numPr>
        <w:rPr>
          <w:sz w:val="22"/>
          <w:szCs w:val="22"/>
        </w:rPr>
      </w:pPr>
      <w:r w:rsidRPr="00586617">
        <w:rPr>
          <w:sz w:val="22"/>
          <w:szCs w:val="22"/>
        </w:rPr>
        <w:t>Reside on campus and serve on the Summer Executive Board at the start of their term</w:t>
      </w:r>
    </w:p>
    <w:p w14:paraId="7701C9EC" w14:textId="77777777" w:rsidR="00817EA3" w:rsidRPr="00586617" w:rsidRDefault="00817EA3" w:rsidP="00586617">
      <w:pPr>
        <w:pStyle w:val="Default"/>
        <w:numPr>
          <w:ilvl w:val="0"/>
          <w:numId w:val="7"/>
        </w:numPr>
        <w:rPr>
          <w:sz w:val="22"/>
          <w:szCs w:val="22"/>
        </w:rPr>
      </w:pPr>
      <w:r w:rsidRPr="00586617">
        <w:rPr>
          <w:sz w:val="22"/>
          <w:szCs w:val="22"/>
        </w:rPr>
        <w:t>Attend weekly RHA Presidential Cabinet Meeting</w:t>
      </w:r>
    </w:p>
    <w:p w14:paraId="1AAC5AEC" w14:textId="77777777" w:rsidR="00817EA3" w:rsidRPr="00586617" w:rsidRDefault="00817EA3" w:rsidP="00586617">
      <w:pPr>
        <w:pStyle w:val="Default"/>
        <w:numPr>
          <w:ilvl w:val="0"/>
          <w:numId w:val="7"/>
        </w:numPr>
        <w:rPr>
          <w:sz w:val="22"/>
          <w:szCs w:val="22"/>
        </w:rPr>
      </w:pPr>
      <w:r w:rsidRPr="00586617">
        <w:rPr>
          <w:sz w:val="22"/>
          <w:szCs w:val="22"/>
        </w:rPr>
        <w:t>Complete five (5) office hours per week.</w:t>
      </w:r>
    </w:p>
    <w:p w14:paraId="6128D0B2" w14:textId="77777777" w:rsidR="00586617" w:rsidRPr="00586617" w:rsidRDefault="00586617" w:rsidP="00586617">
      <w:pPr>
        <w:ind w:left="748" w:hanging="748"/>
        <w:jc w:val="center"/>
        <w:rPr>
          <w:b/>
        </w:rPr>
      </w:pPr>
    </w:p>
    <w:p w14:paraId="75DB2902" w14:textId="77777777" w:rsidR="00586617" w:rsidRPr="00586617" w:rsidRDefault="00586617" w:rsidP="00586617">
      <w:pPr>
        <w:ind w:left="748" w:hanging="748"/>
        <w:jc w:val="center"/>
        <w:rPr>
          <w:b/>
        </w:rPr>
      </w:pPr>
    </w:p>
    <w:p w14:paraId="73C12497" w14:textId="77777777" w:rsidR="002B3190" w:rsidRPr="00FF7A95" w:rsidRDefault="003301FE" w:rsidP="00586617">
      <w:pPr>
        <w:ind w:left="748" w:hanging="748"/>
        <w:jc w:val="center"/>
        <w:rPr>
          <w:b/>
          <w:sz w:val="36"/>
          <w:szCs w:val="36"/>
        </w:rPr>
      </w:pPr>
      <w:r w:rsidRPr="00FF7A95">
        <w:rPr>
          <w:b/>
          <w:sz w:val="36"/>
          <w:szCs w:val="36"/>
        </w:rPr>
        <w:t>ELECTION RULES</w:t>
      </w:r>
    </w:p>
    <w:p w14:paraId="53A5A03A" w14:textId="77777777" w:rsidR="00A440E0" w:rsidRDefault="00A440E0" w:rsidP="00586617">
      <w:pPr>
        <w:widowControl w:val="0"/>
        <w:autoSpaceDE w:val="0"/>
        <w:autoSpaceDN w:val="0"/>
        <w:adjustRightInd w:val="0"/>
        <w:outlineLvl w:val="0"/>
        <w:rPr>
          <w:color w:val="000000"/>
          <w:sz w:val="22"/>
          <w:szCs w:val="22"/>
        </w:rPr>
      </w:pPr>
    </w:p>
    <w:p w14:paraId="1400B627" w14:textId="77777777" w:rsidR="00504E12" w:rsidRPr="00FF7A95" w:rsidRDefault="00504E12" w:rsidP="00586617">
      <w:pPr>
        <w:widowControl w:val="0"/>
        <w:autoSpaceDE w:val="0"/>
        <w:autoSpaceDN w:val="0"/>
        <w:adjustRightInd w:val="0"/>
        <w:outlineLvl w:val="0"/>
        <w:rPr>
          <w:color w:val="000000"/>
          <w:sz w:val="22"/>
          <w:szCs w:val="22"/>
        </w:rPr>
      </w:pPr>
      <w:r w:rsidRPr="00FF7A95">
        <w:rPr>
          <w:color w:val="000000"/>
          <w:sz w:val="22"/>
          <w:szCs w:val="22"/>
        </w:rPr>
        <w:t>Section E – Elections Policy and Procedure</w:t>
      </w:r>
      <w:r w:rsidR="003F6F58" w:rsidRPr="00FF7A95">
        <w:rPr>
          <w:color w:val="000000"/>
          <w:sz w:val="22"/>
          <w:szCs w:val="22"/>
        </w:rPr>
        <w:t>, 5. Election Rules, b. Campaign Violations</w:t>
      </w:r>
    </w:p>
    <w:p w14:paraId="7A58AAEA"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Campaign violations will consist of but not be limited to:</w:t>
      </w:r>
      <w:r w:rsidR="006169D8">
        <w:rPr>
          <w:color w:val="000000"/>
          <w:sz w:val="22"/>
          <w:szCs w:val="22"/>
        </w:rPr>
        <w:t xml:space="preserve"> </w:t>
      </w:r>
      <w:r w:rsidRPr="00FF7A95">
        <w:rPr>
          <w:color w:val="000000"/>
          <w:sz w:val="22"/>
          <w:szCs w:val="22"/>
        </w:rPr>
        <w:t>Disturbance of any residence hall floor, building, area, program, or</w:t>
      </w:r>
      <w:r w:rsidR="0094236C" w:rsidRPr="00FF7A95">
        <w:rPr>
          <w:color w:val="000000"/>
          <w:sz w:val="22"/>
          <w:szCs w:val="22"/>
        </w:rPr>
        <w:t xml:space="preserve"> </w:t>
      </w:r>
      <w:r w:rsidRPr="00FF7A95">
        <w:rPr>
          <w:color w:val="000000"/>
          <w:sz w:val="22"/>
          <w:szCs w:val="22"/>
        </w:rPr>
        <w:t>function including accidental, planned, or continued disturbance or</w:t>
      </w:r>
      <w:r w:rsidR="0094236C" w:rsidRPr="00FF7A95">
        <w:rPr>
          <w:color w:val="000000"/>
          <w:sz w:val="22"/>
          <w:szCs w:val="22"/>
        </w:rPr>
        <w:t xml:space="preserve"> </w:t>
      </w:r>
      <w:r w:rsidRPr="00FF7A95">
        <w:rPr>
          <w:color w:val="000000"/>
          <w:sz w:val="22"/>
          <w:szCs w:val="22"/>
        </w:rPr>
        <w:t>distribution of campaign materials under resident’s doors.</w:t>
      </w:r>
    </w:p>
    <w:p w14:paraId="36A1CE6A"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Door to door solicitation.</w:t>
      </w:r>
    </w:p>
    <w:p w14:paraId="787898A3"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The defacing and/or destruction of University or private property.</w:t>
      </w:r>
    </w:p>
    <w:p w14:paraId="4584A724"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The use of bullhorns and windshield obstructions.</w:t>
      </w:r>
    </w:p>
    <w:p w14:paraId="0D0CE8B9"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The posting of campaign materials other than as provided by the posting policy.</w:t>
      </w:r>
    </w:p>
    <w:p w14:paraId="4348B01D"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A candidate’s interference with another candidates’ campaign, including</w:t>
      </w:r>
      <w:r w:rsidR="0094236C" w:rsidRPr="00FF7A95">
        <w:rPr>
          <w:color w:val="000000"/>
          <w:sz w:val="22"/>
          <w:szCs w:val="22"/>
        </w:rPr>
        <w:t xml:space="preserve"> </w:t>
      </w:r>
      <w:r w:rsidRPr="00FF7A95">
        <w:rPr>
          <w:color w:val="000000"/>
          <w:sz w:val="22"/>
          <w:szCs w:val="22"/>
        </w:rPr>
        <w:t>defacing or destruction of another’s property.</w:t>
      </w:r>
    </w:p>
    <w:p w14:paraId="56991722"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Any active campaigning in the RHA offices. This will include the use of RHA</w:t>
      </w:r>
      <w:r w:rsidR="0094236C" w:rsidRPr="00FF7A95">
        <w:rPr>
          <w:color w:val="000000"/>
          <w:sz w:val="22"/>
          <w:szCs w:val="22"/>
        </w:rPr>
        <w:t xml:space="preserve"> </w:t>
      </w:r>
      <w:r w:rsidRPr="00FF7A95">
        <w:rPr>
          <w:color w:val="000000"/>
          <w:sz w:val="22"/>
          <w:szCs w:val="22"/>
        </w:rPr>
        <w:t>materials and equipment.</w:t>
      </w:r>
    </w:p>
    <w:p w14:paraId="4A1961F2"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The lack of adherence to any University, HRE, RHA, or other regulations</w:t>
      </w:r>
      <w:r w:rsidR="0094236C" w:rsidRPr="00FF7A95">
        <w:rPr>
          <w:color w:val="000000"/>
          <w:sz w:val="22"/>
          <w:szCs w:val="22"/>
        </w:rPr>
        <w:t xml:space="preserve"> </w:t>
      </w:r>
      <w:r w:rsidRPr="00FF7A95">
        <w:rPr>
          <w:color w:val="000000"/>
          <w:sz w:val="22"/>
          <w:szCs w:val="22"/>
        </w:rPr>
        <w:t>regarding the posting of materials, use of facilities or dissemination of</w:t>
      </w:r>
      <w:r w:rsidR="0094236C" w:rsidRPr="00FF7A95">
        <w:rPr>
          <w:color w:val="000000"/>
          <w:sz w:val="22"/>
          <w:szCs w:val="22"/>
        </w:rPr>
        <w:t xml:space="preserve"> </w:t>
      </w:r>
      <w:r w:rsidRPr="00FF7A95">
        <w:rPr>
          <w:color w:val="000000"/>
          <w:sz w:val="22"/>
          <w:szCs w:val="22"/>
        </w:rPr>
        <w:t>information.</w:t>
      </w:r>
    </w:p>
    <w:p w14:paraId="4ACF5EA6"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Any student will have the opportunity, upon submission of a formal written</w:t>
      </w:r>
      <w:r w:rsidR="0094236C" w:rsidRPr="00FF7A95">
        <w:rPr>
          <w:color w:val="000000"/>
          <w:sz w:val="22"/>
          <w:szCs w:val="22"/>
        </w:rPr>
        <w:t xml:space="preserve"> </w:t>
      </w:r>
      <w:r w:rsidRPr="00FF7A95">
        <w:rPr>
          <w:color w:val="000000"/>
          <w:sz w:val="22"/>
          <w:szCs w:val="22"/>
        </w:rPr>
        <w:t>complaint, to have his/her complaint heard before the Elections Registrar. All</w:t>
      </w:r>
      <w:r w:rsidR="0094236C" w:rsidRPr="00FF7A95">
        <w:rPr>
          <w:color w:val="000000"/>
          <w:sz w:val="22"/>
          <w:szCs w:val="22"/>
        </w:rPr>
        <w:t xml:space="preserve"> </w:t>
      </w:r>
      <w:r w:rsidRPr="00FF7A95">
        <w:rPr>
          <w:color w:val="000000"/>
          <w:sz w:val="22"/>
          <w:szCs w:val="22"/>
        </w:rPr>
        <w:t>complaints must be submitted by noon on the day following the closing of the</w:t>
      </w:r>
      <w:r w:rsidR="0094236C" w:rsidRPr="00FF7A95">
        <w:rPr>
          <w:color w:val="000000"/>
          <w:sz w:val="22"/>
          <w:szCs w:val="22"/>
        </w:rPr>
        <w:t xml:space="preserve"> </w:t>
      </w:r>
      <w:r w:rsidR="00504E12" w:rsidRPr="00FF7A95">
        <w:rPr>
          <w:color w:val="000000"/>
          <w:sz w:val="22"/>
          <w:szCs w:val="22"/>
        </w:rPr>
        <w:t>polls for the final election.</w:t>
      </w:r>
    </w:p>
    <w:p w14:paraId="106EE910"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Election results will not be announced until all grievances and appeals have been</w:t>
      </w:r>
      <w:r w:rsidR="0094236C" w:rsidRPr="00FF7A95">
        <w:rPr>
          <w:color w:val="000000"/>
          <w:sz w:val="22"/>
          <w:szCs w:val="22"/>
        </w:rPr>
        <w:t xml:space="preserve"> </w:t>
      </w:r>
      <w:r w:rsidRPr="00FF7A95">
        <w:rPr>
          <w:color w:val="000000"/>
          <w:sz w:val="22"/>
          <w:szCs w:val="22"/>
        </w:rPr>
        <w:t>acted upon by the Elections Registrars, including all fines paid. Fines not paid</w:t>
      </w:r>
      <w:r w:rsidR="0094236C" w:rsidRPr="00FF7A95">
        <w:rPr>
          <w:color w:val="000000"/>
          <w:sz w:val="22"/>
          <w:szCs w:val="22"/>
        </w:rPr>
        <w:t xml:space="preserve"> </w:t>
      </w:r>
      <w:r w:rsidRPr="00FF7A95">
        <w:rPr>
          <w:color w:val="000000"/>
          <w:sz w:val="22"/>
          <w:szCs w:val="22"/>
        </w:rPr>
        <w:t>by the deadline set by the Elections Registrar will result in candidate</w:t>
      </w:r>
      <w:r w:rsidR="0094236C" w:rsidRPr="00FF7A95">
        <w:rPr>
          <w:color w:val="000000"/>
          <w:sz w:val="22"/>
          <w:szCs w:val="22"/>
        </w:rPr>
        <w:t xml:space="preserve"> </w:t>
      </w:r>
      <w:r w:rsidRPr="00FF7A95">
        <w:rPr>
          <w:color w:val="000000"/>
          <w:sz w:val="22"/>
          <w:szCs w:val="22"/>
        </w:rPr>
        <w:t>disqualification.</w:t>
      </w:r>
    </w:p>
    <w:p w14:paraId="09EFCDBA" w14:textId="77777777" w:rsidR="002B3190" w:rsidRPr="00FF7A95" w:rsidRDefault="002B3190" w:rsidP="00586617">
      <w:pPr>
        <w:widowControl w:val="0"/>
        <w:numPr>
          <w:ilvl w:val="0"/>
          <w:numId w:val="11"/>
        </w:numPr>
        <w:autoSpaceDE w:val="0"/>
        <w:autoSpaceDN w:val="0"/>
        <w:adjustRightInd w:val="0"/>
        <w:outlineLvl w:val="0"/>
        <w:rPr>
          <w:color w:val="000000"/>
          <w:sz w:val="22"/>
          <w:szCs w:val="22"/>
        </w:rPr>
      </w:pPr>
      <w:r w:rsidRPr="00FF7A95">
        <w:rPr>
          <w:color w:val="000000"/>
          <w:sz w:val="22"/>
          <w:szCs w:val="22"/>
        </w:rPr>
        <w:t>The Elections Registrars will have discretion in taking disciplinary action</w:t>
      </w:r>
      <w:r w:rsidR="0094236C" w:rsidRPr="00FF7A95">
        <w:rPr>
          <w:color w:val="000000"/>
          <w:sz w:val="22"/>
          <w:szCs w:val="22"/>
        </w:rPr>
        <w:t xml:space="preserve"> </w:t>
      </w:r>
      <w:r w:rsidRPr="00FF7A95">
        <w:rPr>
          <w:color w:val="000000"/>
          <w:sz w:val="22"/>
          <w:szCs w:val="22"/>
        </w:rPr>
        <w:t>appropriate for violations, which sanctions will include but not be limited to</w:t>
      </w:r>
      <w:r w:rsidR="0094236C" w:rsidRPr="00FF7A95">
        <w:rPr>
          <w:color w:val="000000"/>
          <w:sz w:val="22"/>
          <w:szCs w:val="22"/>
        </w:rPr>
        <w:t xml:space="preserve"> </w:t>
      </w:r>
      <w:r w:rsidRPr="00FF7A95">
        <w:rPr>
          <w:color w:val="000000"/>
          <w:sz w:val="22"/>
          <w:szCs w:val="22"/>
        </w:rPr>
        <w:t>removal from the ballot, forfeiture of the right to office, or fines. No sanction</w:t>
      </w:r>
      <w:r w:rsidR="0094236C" w:rsidRPr="00FF7A95">
        <w:rPr>
          <w:color w:val="000000"/>
          <w:sz w:val="22"/>
          <w:szCs w:val="22"/>
        </w:rPr>
        <w:t xml:space="preserve"> </w:t>
      </w:r>
      <w:r w:rsidRPr="00FF7A95">
        <w:rPr>
          <w:color w:val="000000"/>
          <w:sz w:val="22"/>
          <w:szCs w:val="22"/>
        </w:rPr>
        <w:t>will be imposed for a period to exceed one (1) academic year.</w:t>
      </w:r>
    </w:p>
    <w:p w14:paraId="4FB413EA" w14:textId="77777777" w:rsidR="003301FE" w:rsidRPr="00586617" w:rsidRDefault="003301FE" w:rsidP="00586617">
      <w:pPr>
        <w:widowControl w:val="0"/>
        <w:autoSpaceDE w:val="0"/>
        <w:autoSpaceDN w:val="0"/>
        <w:adjustRightInd w:val="0"/>
        <w:outlineLvl w:val="0"/>
        <w:rPr>
          <w:b/>
          <w:color w:val="000000"/>
          <w:szCs w:val="20"/>
        </w:rPr>
      </w:pPr>
    </w:p>
    <w:p w14:paraId="4A6CCC74" w14:textId="77777777" w:rsidR="00586617" w:rsidRPr="00586617" w:rsidRDefault="00586617" w:rsidP="00586617">
      <w:pPr>
        <w:widowControl w:val="0"/>
        <w:autoSpaceDE w:val="0"/>
        <w:autoSpaceDN w:val="0"/>
        <w:adjustRightInd w:val="0"/>
        <w:outlineLvl w:val="0"/>
        <w:rPr>
          <w:b/>
          <w:color w:val="000000"/>
          <w:szCs w:val="20"/>
        </w:rPr>
      </w:pPr>
    </w:p>
    <w:p w14:paraId="4AEC4CD1" w14:textId="77777777" w:rsidR="003301FE" w:rsidRPr="00FF7A95" w:rsidRDefault="003301FE" w:rsidP="00586617">
      <w:pPr>
        <w:ind w:left="748" w:hanging="748"/>
        <w:jc w:val="center"/>
        <w:rPr>
          <w:b/>
          <w:sz w:val="36"/>
          <w:szCs w:val="36"/>
        </w:rPr>
      </w:pPr>
      <w:r w:rsidRPr="00FF7A95">
        <w:rPr>
          <w:b/>
          <w:sz w:val="36"/>
          <w:szCs w:val="36"/>
        </w:rPr>
        <w:t>ADVISOR CHECK-IN</w:t>
      </w:r>
    </w:p>
    <w:p w14:paraId="664BBD1F" w14:textId="77777777" w:rsidR="00A440E0" w:rsidRPr="00586617" w:rsidRDefault="00A440E0" w:rsidP="00586617">
      <w:pPr>
        <w:rPr>
          <w:szCs w:val="22"/>
        </w:rPr>
      </w:pPr>
    </w:p>
    <w:p w14:paraId="02A34E3E" w14:textId="77777777" w:rsidR="003F6F58" w:rsidRDefault="003F6F58" w:rsidP="00586617">
      <w:pPr>
        <w:rPr>
          <w:sz w:val="22"/>
          <w:szCs w:val="22"/>
        </w:rPr>
      </w:pPr>
      <w:r w:rsidRPr="00FF7A95">
        <w:rPr>
          <w:sz w:val="22"/>
          <w:szCs w:val="22"/>
        </w:rPr>
        <w:t>All functions of the Residence Hall Association are advised by professionals in Housing &amp; Residential Education.  While this is a student run organization, advisors provide critical support to the success of RHA in many ways, including financial literacy, institutional knowledge, risk management, personnel expertise, historical contexts, and departmental buy-in.  As such, all candidates will meet with an RHA organizational advisor as part of their election bid to learn more about the role and clarify goals.  Be prepared to discuss the following:</w:t>
      </w:r>
    </w:p>
    <w:p w14:paraId="4DFD5D4A" w14:textId="77777777" w:rsidR="00927605" w:rsidRPr="00FF7A95" w:rsidRDefault="00927605" w:rsidP="00586617">
      <w:pPr>
        <w:rPr>
          <w:sz w:val="22"/>
          <w:szCs w:val="22"/>
        </w:rPr>
      </w:pPr>
    </w:p>
    <w:p w14:paraId="0BF0C5A4" w14:textId="77777777" w:rsidR="00EF4C79" w:rsidRPr="00A22696" w:rsidRDefault="00C73702" w:rsidP="00586617">
      <w:pPr>
        <w:numPr>
          <w:ilvl w:val="0"/>
          <w:numId w:val="4"/>
        </w:numPr>
        <w:rPr>
          <w:sz w:val="22"/>
          <w:szCs w:val="22"/>
        </w:rPr>
      </w:pPr>
      <w:r>
        <w:rPr>
          <w:sz w:val="22"/>
          <w:szCs w:val="22"/>
        </w:rPr>
        <w:t xml:space="preserve">One of RHA’s five goals is advocacy: strategizing and implementing change to improve the residential student experience.  What changes to HRE or RHA do you believe will improve the student experience and what steps would you take to implement those changes? </w:t>
      </w:r>
    </w:p>
    <w:p w14:paraId="2EDAE252" w14:textId="77777777" w:rsidR="00EF4C79" w:rsidRPr="00A22696" w:rsidRDefault="00C73702" w:rsidP="00586617">
      <w:pPr>
        <w:numPr>
          <w:ilvl w:val="0"/>
          <w:numId w:val="4"/>
        </w:numPr>
        <w:rPr>
          <w:sz w:val="22"/>
          <w:szCs w:val="22"/>
        </w:rPr>
      </w:pPr>
      <w:r>
        <w:rPr>
          <w:sz w:val="22"/>
          <w:szCs w:val="22"/>
        </w:rPr>
        <w:lastRenderedPageBreak/>
        <w:t xml:space="preserve">The RHA President and Vice President for Business &amp; </w:t>
      </w:r>
      <w:r w:rsidR="00EF4C79">
        <w:rPr>
          <w:sz w:val="22"/>
          <w:szCs w:val="22"/>
        </w:rPr>
        <w:t>Regional Involv</w:t>
      </w:r>
      <w:r w:rsidR="00A22696">
        <w:rPr>
          <w:sz w:val="22"/>
          <w:szCs w:val="22"/>
        </w:rPr>
        <w:t>e</w:t>
      </w:r>
      <w:r w:rsidR="00EF4C79">
        <w:rPr>
          <w:sz w:val="22"/>
          <w:szCs w:val="22"/>
        </w:rPr>
        <w:t>ment</w:t>
      </w:r>
      <w:r>
        <w:rPr>
          <w:sz w:val="22"/>
          <w:szCs w:val="22"/>
        </w:rPr>
        <w:t xml:space="preserve"> work together to manage an Ex</w:t>
      </w:r>
      <w:r w:rsidR="00EF4C79">
        <w:rPr>
          <w:sz w:val="22"/>
          <w:szCs w:val="22"/>
        </w:rPr>
        <w:t>ecutive Board consisting of six</w:t>
      </w:r>
      <w:r>
        <w:rPr>
          <w:sz w:val="22"/>
          <w:szCs w:val="22"/>
        </w:rPr>
        <w:t xml:space="preserve"> directors.  What skills will you employ to support your directors while holding them accountable to their constitutional responsibilities?</w:t>
      </w:r>
    </w:p>
    <w:p w14:paraId="1E29310B" w14:textId="77777777" w:rsidR="00EF4C79" w:rsidRPr="00A22696" w:rsidRDefault="00C73702" w:rsidP="00586617">
      <w:pPr>
        <w:numPr>
          <w:ilvl w:val="0"/>
          <w:numId w:val="4"/>
        </w:numPr>
        <w:rPr>
          <w:sz w:val="22"/>
          <w:szCs w:val="22"/>
        </w:rPr>
      </w:pPr>
      <w:r>
        <w:rPr>
          <w:sz w:val="22"/>
          <w:szCs w:val="22"/>
        </w:rPr>
        <w:t>RHA Boards are made up of residents living in all communities of Housing &amp; Residential Education.  What recruitment strategies do you believe will be most successful and how will you support Executive Board members in recruiting and retaining members?</w:t>
      </w:r>
    </w:p>
    <w:p w14:paraId="2D4B30E3" w14:textId="77777777" w:rsidR="00A22696" w:rsidRDefault="006169D8" w:rsidP="00586617">
      <w:pPr>
        <w:numPr>
          <w:ilvl w:val="0"/>
          <w:numId w:val="4"/>
        </w:numPr>
        <w:rPr>
          <w:sz w:val="22"/>
          <w:szCs w:val="22"/>
        </w:rPr>
      </w:pPr>
      <w:r>
        <w:rPr>
          <w:sz w:val="22"/>
          <w:szCs w:val="22"/>
        </w:rPr>
        <w:t>Approximately 1200 residents</w:t>
      </w:r>
      <w:r w:rsidR="00C73702">
        <w:rPr>
          <w:sz w:val="22"/>
          <w:szCs w:val="22"/>
        </w:rPr>
        <w:t xml:space="preserve"> </w:t>
      </w:r>
      <w:r w:rsidR="00EF4C79">
        <w:rPr>
          <w:sz w:val="22"/>
          <w:szCs w:val="22"/>
        </w:rPr>
        <w:t xml:space="preserve">live on campus </w:t>
      </w:r>
      <w:r w:rsidR="00C73702">
        <w:rPr>
          <w:sz w:val="22"/>
          <w:szCs w:val="22"/>
        </w:rPr>
        <w:t>over the summer.  What events will you provide for these residents?</w:t>
      </w:r>
    </w:p>
    <w:p w14:paraId="389F4FA7" w14:textId="77777777" w:rsidR="003F6F58" w:rsidRPr="00A22696" w:rsidRDefault="00A22696" w:rsidP="00586617">
      <w:pPr>
        <w:numPr>
          <w:ilvl w:val="0"/>
          <w:numId w:val="4"/>
        </w:numPr>
        <w:rPr>
          <w:sz w:val="22"/>
          <w:szCs w:val="22"/>
        </w:rPr>
      </w:pPr>
      <w:r>
        <w:rPr>
          <w:sz w:val="22"/>
          <w:szCs w:val="22"/>
        </w:rPr>
        <w:t>T</w:t>
      </w:r>
      <w:r w:rsidR="00C73702" w:rsidRPr="00A22696">
        <w:rPr>
          <w:sz w:val="22"/>
          <w:szCs w:val="22"/>
        </w:rPr>
        <w:t xml:space="preserve">he RHA Executive Board hosts large scale events during move-in weekend in August.  What strategies will you use to ensure students are excited about life on campus and </w:t>
      </w:r>
      <w:r w:rsidR="00EF4C79" w:rsidRPr="00A22696">
        <w:rPr>
          <w:sz w:val="22"/>
          <w:szCs w:val="22"/>
        </w:rPr>
        <w:t xml:space="preserve">get </w:t>
      </w:r>
      <w:r w:rsidR="00C73702" w:rsidRPr="00A22696">
        <w:rPr>
          <w:sz w:val="22"/>
          <w:szCs w:val="22"/>
        </w:rPr>
        <w:t>connected to RHA?</w:t>
      </w:r>
    </w:p>
    <w:p w14:paraId="52BF95AE" w14:textId="77777777" w:rsidR="00586617" w:rsidRPr="00586617" w:rsidRDefault="00586617" w:rsidP="00586617">
      <w:pPr>
        <w:rPr>
          <w:szCs w:val="22"/>
        </w:rPr>
      </w:pPr>
    </w:p>
    <w:p w14:paraId="1ADE1027" w14:textId="77777777" w:rsidR="00586617" w:rsidRPr="00586617" w:rsidRDefault="00586617" w:rsidP="00586617">
      <w:pPr>
        <w:rPr>
          <w:szCs w:val="22"/>
        </w:rPr>
      </w:pPr>
    </w:p>
    <w:p w14:paraId="541E56C6" w14:textId="77777777" w:rsidR="003301FE" w:rsidRPr="00FF7A95" w:rsidRDefault="00635C4F" w:rsidP="00586617">
      <w:pPr>
        <w:jc w:val="center"/>
        <w:rPr>
          <w:b/>
          <w:sz w:val="36"/>
          <w:szCs w:val="36"/>
        </w:rPr>
      </w:pPr>
      <w:r>
        <w:rPr>
          <w:b/>
          <w:sz w:val="36"/>
          <w:szCs w:val="36"/>
        </w:rPr>
        <w:t>POSTER</w:t>
      </w:r>
      <w:r w:rsidR="003301FE" w:rsidRPr="00FF7A95">
        <w:rPr>
          <w:b/>
          <w:sz w:val="36"/>
          <w:szCs w:val="36"/>
        </w:rPr>
        <w:t xml:space="preserve"> &amp; CAMPAIGNING</w:t>
      </w:r>
    </w:p>
    <w:p w14:paraId="2AF3C305" w14:textId="77777777" w:rsidR="00A440E0" w:rsidRPr="00586617" w:rsidRDefault="00A440E0" w:rsidP="00586617">
      <w:pPr>
        <w:rPr>
          <w:szCs w:val="22"/>
        </w:rPr>
      </w:pPr>
    </w:p>
    <w:p w14:paraId="648D6F88" w14:textId="77777777" w:rsidR="003F6F58" w:rsidRPr="00635C4F" w:rsidRDefault="006169D8" w:rsidP="00586617">
      <w:pPr>
        <w:rPr>
          <w:sz w:val="22"/>
          <w:szCs w:val="22"/>
        </w:rPr>
      </w:pPr>
      <w:r>
        <w:rPr>
          <w:sz w:val="22"/>
          <w:szCs w:val="22"/>
        </w:rPr>
        <w:t>President &amp; Vice President c</w:t>
      </w:r>
      <w:r w:rsidR="005924DD">
        <w:rPr>
          <w:sz w:val="22"/>
          <w:szCs w:val="22"/>
        </w:rPr>
        <w:t>andidates</w:t>
      </w:r>
      <w:r w:rsidR="00635C4F">
        <w:rPr>
          <w:sz w:val="22"/>
          <w:szCs w:val="22"/>
        </w:rPr>
        <w:t xml:space="preserve"> develop a 1-Page Poster</w:t>
      </w:r>
      <w:r w:rsidR="003F6F58" w:rsidRPr="00FF7A95">
        <w:rPr>
          <w:sz w:val="22"/>
          <w:szCs w:val="22"/>
        </w:rPr>
        <w:t xml:space="preserve"> as </w:t>
      </w:r>
      <w:r w:rsidR="005924DD">
        <w:rPr>
          <w:sz w:val="22"/>
          <w:szCs w:val="22"/>
        </w:rPr>
        <w:t xml:space="preserve">a </w:t>
      </w:r>
      <w:proofErr w:type="gramStart"/>
      <w:r w:rsidR="003F6F58" w:rsidRPr="00FF7A95">
        <w:rPr>
          <w:sz w:val="22"/>
          <w:szCs w:val="22"/>
        </w:rPr>
        <w:t>departmentally-</w:t>
      </w:r>
      <w:r w:rsidR="00635C4F">
        <w:rPr>
          <w:sz w:val="22"/>
          <w:szCs w:val="22"/>
        </w:rPr>
        <w:t>approved</w:t>
      </w:r>
      <w:proofErr w:type="gramEnd"/>
      <w:r w:rsidR="00635C4F">
        <w:rPr>
          <w:sz w:val="22"/>
          <w:szCs w:val="22"/>
        </w:rPr>
        <w:t xml:space="preserve"> marketing material</w:t>
      </w:r>
      <w:r w:rsidR="005924DD">
        <w:rPr>
          <w:sz w:val="22"/>
          <w:szCs w:val="22"/>
        </w:rPr>
        <w:t xml:space="preserve">.  </w:t>
      </w:r>
      <w:r w:rsidR="00B7626B">
        <w:rPr>
          <w:sz w:val="22"/>
          <w:szCs w:val="22"/>
        </w:rPr>
        <w:t>RHA will print an equal</w:t>
      </w:r>
      <w:r w:rsidR="00635C4F">
        <w:rPr>
          <w:sz w:val="22"/>
          <w:szCs w:val="22"/>
        </w:rPr>
        <w:t xml:space="preserve"> number of these 8.5 x 11 posters</w:t>
      </w:r>
      <w:r w:rsidR="00B7626B">
        <w:rPr>
          <w:sz w:val="22"/>
          <w:szCs w:val="22"/>
        </w:rPr>
        <w:t xml:space="preserve"> for use as campaign materials</w:t>
      </w:r>
      <w:r w:rsidR="005924DD">
        <w:rPr>
          <w:sz w:val="22"/>
          <w:szCs w:val="22"/>
        </w:rPr>
        <w:t>, which</w:t>
      </w:r>
      <w:r w:rsidR="00B7626B">
        <w:rPr>
          <w:sz w:val="22"/>
          <w:szCs w:val="22"/>
        </w:rPr>
        <w:t xml:space="preserve"> can be hung or </w:t>
      </w:r>
      <w:r w:rsidR="005924DD">
        <w:rPr>
          <w:sz w:val="22"/>
          <w:szCs w:val="22"/>
        </w:rPr>
        <w:t>handed out. Candidates must oblige by campaign rules discussed in this packet.  Candidates must work with RHA Advisors or Elections Registrar to discuss the plausibility of other campaign strategies.</w:t>
      </w:r>
    </w:p>
    <w:p w14:paraId="20FC90A5" w14:textId="77777777" w:rsidR="00586617" w:rsidRPr="00586617" w:rsidRDefault="00586617" w:rsidP="00586617">
      <w:pPr>
        <w:jc w:val="center"/>
        <w:rPr>
          <w:b/>
          <w:szCs w:val="36"/>
        </w:rPr>
      </w:pPr>
    </w:p>
    <w:p w14:paraId="1445D46C" w14:textId="77777777" w:rsidR="00586617" w:rsidRPr="00586617" w:rsidRDefault="00586617" w:rsidP="00586617">
      <w:pPr>
        <w:jc w:val="center"/>
        <w:rPr>
          <w:b/>
          <w:szCs w:val="36"/>
        </w:rPr>
      </w:pPr>
    </w:p>
    <w:p w14:paraId="55F2FBD7" w14:textId="77777777" w:rsidR="003F6F58" w:rsidRDefault="003301FE" w:rsidP="00586617">
      <w:pPr>
        <w:jc w:val="center"/>
        <w:rPr>
          <w:b/>
          <w:sz w:val="36"/>
          <w:szCs w:val="36"/>
        </w:rPr>
      </w:pPr>
      <w:r w:rsidRPr="00FF7A95">
        <w:rPr>
          <w:b/>
          <w:sz w:val="36"/>
          <w:szCs w:val="36"/>
        </w:rPr>
        <w:t>CANDIDATE MEET &amp; GREET</w:t>
      </w:r>
    </w:p>
    <w:p w14:paraId="65B44151" w14:textId="77777777" w:rsidR="00586617" w:rsidRPr="00586617" w:rsidRDefault="00586617" w:rsidP="00586617">
      <w:pPr>
        <w:jc w:val="center"/>
        <w:rPr>
          <w:b/>
          <w:szCs w:val="36"/>
        </w:rPr>
      </w:pPr>
    </w:p>
    <w:p w14:paraId="4F3AB4F0" w14:textId="77777777" w:rsidR="0067253E" w:rsidRDefault="0067253E" w:rsidP="00586617">
      <w:pPr>
        <w:rPr>
          <w:sz w:val="22"/>
          <w:szCs w:val="22"/>
        </w:rPr>
      </w:pPr>
      <w:r>
        <w:rPr>
          <w:sz w:val="22"/>
          <w:szCs w:val="22"/>
        </w:rPr>
        <w:t>To maintain distance and safety for the 2021-2022 election, all campaigning will be done virtually.  In addition to the posters you create, the Elections Registrar will create a platform poster to allow residents to see candidates and their stance on the issue.  These posters will be hung in dining and/or lobby areas of public spaces.  Posters will be hung for at least a week during the campaign period.  Due to contact restrictions, this is an additional</w:t>
      </w:r>
      <w:r w:rsidR="005924DD">
        <w:rPr>
          <w:sz w:val="22"/>
          <w:szCs w:val="22"/>
        </w:rPr>
        <w:t xml:space="preserve"> opportunity </w:t>
      </w:r>
      <w:r>
        <w:rPr>
          <w:sz w:val="22"/>
          <w:szCs w:val="22"/>
        </w:rPr>
        <w:t xml:space="preserve">for candidates </w:t>
      </w:r>
      <w:r w:rsidR="005924DD">
        <w:rPr>
          <w:sz w:val="22"/>
          <w:szCs w:val="22"/>
        </w:rPr>
        <w:t xml:space="preserve">to </w:t>
      </w:r>
      <w:r>
        <w:rPr>
          <w:sz w:val="22"/>
          <w:szCs w:val="22"/>
        </w:rPr>
        <w:t xml:space="preserve">share their platform </w:t>
      </w:r>
      <w:r w:rsidR="005924DD">
        <w:rPr>
          <w:sz w:val="22"/>
          <w:szCs w:val="22"/>
        </w:rPr>
        <w:t>directly with current residents</w:t>
      </w:r>
      <w:r>
        <w:rPr>
          <w:sz w:val="22"/>
          <w:szCs w:val="22"/>
        </w:rPr>
        <w:t>.  After submitting a 1-page bid, the Elections Registrar will send candidates a document to answer three questions about their platform in 100-words or less.</w:t>
      </w:r>
    </w:p>
    <w:p w14:paraId="1A3C4656" w14:textId="77777777" w:rsidR="0067253E" w:rsidRDefault="0067253E" w:rsidP="00586617">
      <w:pPr>
        <w:rPr>
          <w:sz w:val="22"/>
          <w:szCs w:val="22"/>
        </w:rPr>
      </w:pPr>
    </w:p>
    <w:p w14:paraId="15632158" w14:textId="77777777" w:rsidR="0067253E" w:rsidRDefault="0067253E" w:rsidP="00586617">
      <w:pPr>
        <w:rPr>
          <w:sz w:val="22"/>
          <w:szCs w:val="22"/>
        </w:rPr>
      </w:pPr>
      <w:r>
        <w:rPr>
          <w:sz w:val="22"/>
          <w:szCs w:val="22"/>
        </w:rPr>
        <w:t>To maintain distance and safety for the 2021-2022 election, RHA and the Elections Registrar will host a virtual Meet &amp; Greet with members of Housing &amp; Residential Education (HRE) staff.  This is a time for professional staff members to ask about your plans and hopes for the upcoming year.  This conversation will occur on Thursday, April 1 via Zoom.</w:t>
      </w:r>
    </w:p>
    <w:p w14:paraId="1702E71E" w14:textId="77777777" w:rsidR="003F6F58" w:rsidRPr="00FF7A95" w:rsidRDefault="003F6F58" w:rsidP="00586617">
      <w:pPr>
        <w:rPr>
          <w:sz w:val="22"/>
          <w:szCs w:val="22"/>
        </w:rPr>
        <w:sectPr w:rsidR="003F6F58" w:rsidRPr="00FF7A95" w:rsidSect="006169D8">
          <w:headerReference w:type="even" r:id="rId9"/>
          <w:headerReference w:type="default" r:id="rId10"/>
          <w:footerReference w:type="even" r:id="rId11"/>
          <w:footerReference w:type="default" r:id="rId12"/>
          <w:headerReference w:type="first" r:id="rId13"/>
          <w:footerReference w:type="first" r:id="rId14"/>
          <w:type w:val="continuous"/>
          <w:pgSz w:w="12240" w:h="15840"/>
          <w:pgMar w:top="1368" w:right="1368" w:bottom="1368" w:left="1368" w:header="720" w:footer="720" w:gutter="0"/>
          <w:cols w:space="720"/>
          <w:docGrid w:linePitch="360"/>
        </w:sectPr>
      </w:pPr>
    </w:p>
    <w:p w14:paraId="65691B93" w14:textId="77777777" w:rsidR="00A53AED" w:rsidRPr="00FF7A95" w:rsidRDefault="00A53AED" w:rsidP="00586617">
      <w:pPr>
        <w:widowControl w:val="0"/>
        <w:autoSpaceDE w:val="0"/>
        <w:autoSpaceDN w:val="0"/>
        <w:adjustRightInd w:val="0"/>
        <w:outlineLvl w:val="0"/>
        <w:sectPr w:rsidR="00A53AED" w:rsidRPr="00FF7A95">
          <w:type w:val="continuous"/>
          <w:pgSz w:w="12240" w:h="15840"/>
          <w:pgMar w:top="1440" w:right="1440" w:bottom="1440" w:left="1440" w:header="720" w:footer="720" w:gutter="0"/>
          <w:cols w:num="2" w:space="720" w:equalWidth="0">
            <w:col w:w="3623" w:space="720"/>
            <w:col w:w="5017" w:space="0"/>
          </w:cols>
          <w:docGrid w:linePitch="360"/>
        </w:sectPr>
      </w:pPr>
    </w:p>
    <w:p w14:paraId="0C53C0A7" w14:textId="77777777" w:rsidR="00A53AED" w:rsidRPr="00FF7A95" w:rsidRDefault="00A53AED" w:rsidP="006E7733">
      <w:pPr>
        <w:spacing w:after="240"/>
        <w:rPr>
          <w:b/>
        </w:rPr>
      </w:pPr>
    </w:p>
    <w:p w14:paraId="04128FE0" w14:textId="77777777" w:rsidR="00A53AED" w:rsidRPr="00FF7A95" w:rsidRDefault="00A22696" w:rsidP="00635C4F">
      <w:pPr>
        <w:jc w:val="center"/>
      </w:pPr>
      <w:r>
        <w:rPr>
          <w:b/>
          <w:color w:val="000000"/>
          <w:sz w:val="22"/>
          <w:szCs w:val="20"/>
        </w:rPr>
        <w:br w:type="page"/>
      </w:r>
      <w:r w:rsidR="00F44797" w:rsidRPr="00FF7A95">
        <w:rPr>
          <w:b/>
          <w:noProof/>
          <w:color w:val="000000"/>
          <w:sz w:val="22"/>
          <w:szCs w:val="20"/>
        </w:rPr>
        <w:lastRenderedPageBreak/>
        <w:pict w14:anchorId="7AA035F6">
          <v:shape id="_x0000_i1025" type="#_x0000_t75" alt="RHA Logo Facebook image" style="width:257.6pt;height:108.8pt;mso-width-percent:0;mso-height-percent:0;mso-width-percent:0;mso-height-percent:0">
            <v:imagedata r:id="rId15" o:title="RHA Logo Facebook image" croptop="21515f" cropbottom="20884f" cropleft="9919f" cropright="11127f"/>
          </v:shape>
        </w:pict>
      </w:r>
    </w:p>
    <w:p w14:paraId="5726499C" w14:textId="77777777" w:rsidR="00A53AED" w:rsidRPr="00FF7A95" w:rsidRDefault="00A53AED" w:rsidP="00635C4F"/>
    <w:p w14:paraId="72E2B937" w14:textId="77777777" w:rsidR="00140F79" w:rsidRPr="00FF7A95" w:rsidRDefault="00711526" w:rsidP="00635C4F">
      <w:pPr>
        <w:jc w:val="center"/>
        <w:rPr>
          <w:b/>
          <w:sz w:val="32"/>
          <w:szCs w:val="32"/>
        </w:rPr>
      </w:pPr>
      <w:r>
        <w:rPr>
          <w:b/>
          <w:sz w:val="32"/>
          <w:szCs w:val="32"/>
        </w:rPr>
        <w:t>20</w:t>
      </w:r>
      <w:r w:rsidR="00586617">
        <w:rPr>
          <w:b/>
          <w:sz w:val="32"/>
          <w:szCs w:val="32"/>
        </w:rPr>
        <w:t>21</w:t>
      </w:r>
      <w:r>
        <w:rPr>
          <w:b/>
          <w:sz w:val="32"/>
          <w:szCs w:val="32"/>
        </w:rPr>
        <w:t>-20</w:t>
      </w:r>
      <w:r w:rsidR="00586617">
        <w:rPr>
          <w:b/>
          <w:sz w:val="32"/>
          <w:szCs w:val="32"/>
        </w:rPr>
        <w:t>22</w:t>
      </w:r>
      <w:r w:rsidR="00140F79" w:rsidRPr="00FF7A95">
        <w:rPr>
          <w:b/>
          <w:sz w:val="32"/>
          <w:szCs w:val="32"/>
        </w:rPr>
        <w:t xml:space="preserve"> Residence Hall Association</w:t>
      </w:r>
    </w:p>
    <w:p w14:paraId="7EE8611F" w14:textId="77777777" w:rsidR="00927605" w:rsidRDefault="00927605" w:rsidP="00635C4F">
      <w:pPr>
        <w:jc w:val="center"/>
        <w:rPr>
          <w:b/>
          <w:sz w:val="32"/>
          <w:szCs w:val="32"/>
        </w:rPr>
      </w:pPr>
      <w:r>
        <w:rPr>
          <w:b/>
          <w:sz w:val="32"/>
          <w:szCs w:val="32"/>
        </w:rPr>
        <w:t>President and</w:t>
      </w:r>
      <w:r w:rsidR="00635C4F">
        <w:rPr>
          <w:b/>
          <w:sz w:val="32"/>
          <w:szCs w:val="32"/>
        </w:rPr>
        <w:t xml:space="preserve"> Vice President for Business &amp; Regional Involvement</w:t>
      </w:r>
    </w:p>
    <w:p w14:paraId="33E2E311" w14:textId="77777777" w:rsidR="00A53AED" w:rsidRPr="00FF7A95" w:rsidRDefault="00A53AED" w:rsidP="00635C4F">
      <w:pPr>
        <w:jc w:val="center"/>
        <w:rPr>
          <w:b/>
          <w:sz w:val="32"/>
          <w:szCs w:val="32"/>
        </w:rPr>
      </w:pPr>
      <w:r w:rsidRPr="00FF7A95">
        <w:rPr>
          <w:b/>
          <w:sz w:val="32"/>
          <w:szCs w:val="32"/>
        </w:rPr>
        <w:t xml:space="preserve">Candidate </w:t>
      </w:r>
      <w:r w:rsidR="00140F79" w:rsidRPr="00FF7A95">
        <w:rPr>
          <w:b/>
          <w:sz w:val="32"/>
          <w:szCs w:val="32"/>
        </w:rPr>
        <w:t>Intent</w:t>
      </w:r>
      <w:r w:rsidR="00927605">
        <w:rPr>
          <w:b/>
          <w:sz w:val="32"/>
          <w:szCs w:val="32"/>
        </w:rPr>
        <w:t xml:space="preserve"> Form</w:t>
      </w:r>
    </w:p>
    <w:p w14:paraId="222DBFF2" w14:textId="77777777" w:rsidR="00C73702" w:rsidRDefault="00C73702" w:rsidP="00635C4F">
      <w:pPr>
        <w:jc w:val="center"/>
        <w:rPr>
          <w:sz w:val="22"/>
          <w:szCs w:val="22"/>
        </w:rPr>
      </w:pPr>
    </w:p>
    <w:p w14:paraId="5029664E" w14:textId="77777777" w:rsidR="00586617" w:rsidRDefault="00635C4F" w:rsidP="00635C4F">
      <w:pPr>
        <w:jc w:val="center"/>
        <w:rPr>
          <w:sz w:val="22"/>
          <w:szCs w:val="22"/>
        </w:rPr>
      </w:pPr>
      <w:r>
        <w:rPr>
          <w:sz w:val="22"/>
          <w:szCs w:val="22"/>
        </w:rPr>
        <w:t xml:space="preserve">Return this form </w:t>
      </w:r>
      <w:r w:rsidR="00586617">
        <w:rPr>
          <w:sz w:val="22"/>
          <w:szCs w:val="22"/>
        </w:rPr>
        <w:t xml:space="preserve">via email </w:t>
      </w:r>
      <w:r>
        <w:rPr>
          <w:sz w:val="22"/>
          <w:szCs w:val="22"/>
        </w:rPr>
        <w:t xml:space="preserve">to </w:t>
      </w:r>
      <w:r w:rsidR="00586617">
        <w:rPr>
          <w:sz w:val="22"/>
          <w:szCs w:val="22"/>
        </w:rPr>
        <w:t>Jenni Schreiner</w:t>
      </w:r>
      <w:r>
        <w:rPr>
          <w:sz w:val="22"/>
          <w:szCs w:val="22"/>
        </w:rPr>
        <w:t xml:space="preserve"> </w:t>
      </w:r>
      <w:r w:rsidR="00586617">
        <w:rPr>
          <w:sz w:val="22"/>
          <w:szCs w:val="22"/>
        </w:rPr>
        <w:t xml:space="preserve">at </w:t>
      </w:r>
      <w:hyperlink r:id="rId16" w:history="1">
        <w:r w:rsidR="00586617" w:rsidRPr="002768D2">
          <w:rPr>
            <w:rStyle w:val="Hyperlink"/>
            <w:sz w:val="22"/>
            <w:szCs w:val="22"/>
          </w:rPr>
          <w:t>jschreiner@housing.utah.edu</w:t>
        </w:r>
      </w:hyperlink>
      <w:r w:rsidR="00586617">
        <w:rPr>
          <w:sz w:val="22"/>
          <w:szCs w:val="22"/>
        </w:rPr>
        <w:t xml:space="preserve"> </w:t>
      </w:r>
    </w:p>
    <w:p w14:paraId="5F468B70" w14:textId="77777777" w:rsidR="00140F79" w:rsidRPr="00C73702" w:rsidRDefault="00EA4F84" w:rsidP="00635C4F">
      <w:pPr>
        <w:jc w:val="center"/>
        <w:rPr>
          <w:sz w:val="22"/>
          <w:szCs w:val="22"/>
        </w:rPr>
      </w:pPr>
      <w:r>
        <w:rPr>
          <w:sz w:val="22"/>
          <w:szCs w:val="22"/>
        </w:rPr>
        <w:t>no later than</w:t>
      </w:r>
      <w:r w:rsidR="00635C4F">
        <w:rPr>
          <w:sz w:val="22"/>
          <w:szCs w:val="22"/>
        </w:rPr>
        <w:t xml:space="preserve"> Thursday, </w:t>
      </w:r>
      <w:r w:rsidR="00586617">
        <w:rPr>
          <w:sz w:val="22"/>
          <w:szCs w:val="22"/>
        </w:rPr>
        <w:t>March 15,</w:t>
      </w:r>
      <w:r w:rsidR="00635C4F">
        <w:rPr>
          <w:sz w:val="22"/>
          <w:szCs w:val="22"/>
        </w:rPr>
        <w:t xml:space="preserve"> 202</w:t>
      </w:r>
      <w:r w:rsidR="00586617">
        <w:rPr>
          <w:sz w:val="22"/>
          <w:szCs w:val="22"/>
        </w:rPr>
        <w:t>1</w:t>
      </w:r>
      <w:r w:rsidR="00635C4F">
        <w:rPr>
          <w:sz w:val="22"/>
          <w:szCs w:val="22"/>
        </w:rPr>
        <w:t xml:space="preserve"> at 5pm</w:t>
      </w:r>
    </w:p>
    <w:p w14:paraId="30601E02" w14:textId="77777777" w:rsidR="00A53AED" w:rsidRPr="00FF7A95" w:rsidRDefault="00A53AED" w:rsidP="00635C4F">
      <w:pPr>
        <w:ind w:left="748" w:hanging="748"/>
        <w:rPr>
          <w:b/>
          <w:sz w:val="32"/>
          <w:szCs w:val="32"/>
        </w:rPr>
      </w:pPr>
    </w:p>
    <w:p w14:paraId="726BEFCA" w14:textId="77777777" w:rsidR="00A53AED" w:rsidRPr="00FF7A95" w:rsidRDefault="00A53AED" w:rsidP="00635C4F"/>
    <w:p w14:paraId="31DB1A03" w14:textId="77777777" w:rsidR="00A53AED" w:rsidRPr="00FF7A95" w:rsidRDefault="00A53AED" w:rsidP="00635C4F">
      <w:pPr>
        <w:spacing w:line="480" w:lineRule="auto"/>
        <w:rPr>
          <w:sz w:val="28"/>
          <w:szCs w:val="28"/>
        </w:rPr>
      </w:pPr>
      <w:r w:rsidRPr="00FF7A95">
        <w:rPr>
          <w:sz w:val="28"/>
          <w:szCs w:val="28"/>
        </w:rPr>
        <w:t>Name: ______________________________</w:t>
      </w:r>
      <w:r w:rsidR="00140F79" w:rsidRPr="00FF7A95">
        <w:rPr>
          <w:sz w:val="28"/>
          <w:szCs w:val="28"/>
        </w:rPr>
        <w:t>___________________________</w:t>
      </w:r>
    </w:p>
    <w:p w14:paraId="3D81A1DB" w14:textId="77777777" w:rsidR="00A53AED" w:rsidRPr="00FF7A95" w:rsidRDefault="00A53AED" w:rsidP="00635C4F">
      <w:pPr>
        <w:spacing w:line="480" w:lineRule="auto"/>
        <w:rPr>
          <w:sz w:val="28"/>
          <w:szCs w:val="28"/>
        </w:rPr>
      </w:pPr>
      <w:r w:rsidRPr="00FF7A95">
        <w:rPr>
          <w:sz w:val="28"/>
          <w:szCs w:val="28"/>
        </w:rPr>
        <w:t xml:space="preserve">Student ID </w:t>
      </w:r>
      <w:proofErr w:type="gramStart"/>
      <w:r w:rsidRPr="00FF7A95">
        <w:rPr>
          <w:sz w:val="28"/>
          <w:szCs w:val="28"/>
        </w:rPr>
        <w:t>#:_</w:t>
      </w:r>
      <w:proofErr w:type="gramEnd"/>
      <w:r w:rsidRPr="00FF7A95">
        <w:rPr>
          <w:sz w:val="28"/>
          <w:szCs w:val="28"/>
        </w:rPr>
        <w:t>________________________</w:t>
      </w:r>
      <w:r w:rsidR="00140F79" w:rsidRPr="00FF7A95">
        <w:rPr>
          <w:sz w:val="28"/>
          <w:szCs w:val="28"/>
        </w:rPr>
        <w:t>___________________________</w:t>
      </w:r>
    </w:p>
    <w:p w14:paraId="312B3450" w14:textId="77777777" w:rsidR="00A53AED" w:rsidRPr="00FF7A95" w:rsidRDefault="00A53AED" w:rsidP="00635C4F">
      <w:pPr>
        <w:spacing w:line="480" w:lineRule="auto"/>
        <w:ind w:left="748" w:hanging="748"/>
        <w:rPr>
          <w:sz w:val="28"/>
          <w:szCs w:val="28"/>
        </w:rPr>
      </w:pPr>
      <w:r w:rsidRPr="00FF7A95">
        <w:rPr>
          <w:sz w:val="28"/>
          <w:szCs w:val="28"/>
        </w:rPr>
        <w:t>Email: ______________________________</w:t>
      </w:r>
      <w:r w:rsidR="00140F79" w:rsidRPr="00FF7A95">
        <w:rPr>
          <w:sz w:val="28"/>
          <w:szCs w:val="28"/>
        </w:rPr>
        <w:t>___________________________</w:t>
      </w:r>
    </w:p>
    <w:p w14:paraId="6182AE29" w14:textId="77777777" w:rsidR="00A53AED" w:rsidRDefault="00A53AED" w:rsidP="00635C4F">
      <w:pPr>
        <w:spacing w:line="480" w:lineRule="auto"/>
        <w:ind w:left="748" w:hanging="748"/>
        <w:rPr>
          <w:sz w:val="28"/>
          <w:szCs w:val="28"/>
        </w:rPr>
      </w:pPr>
      <w:r w:rsidRPr="00FF7A95">
        <w:rPr>
          <w:sz w:val="28"/>
          <w:szCs w:val="28"/>
        </w:rPr>
        <w:t>Cell Phone: _______________________</w:t>
      </w:r>
      <w:r w:rsidR="005D7E35" w:rsidRPr="00FF7A95">
        <w:rPr>
          <w:sz w:val="28"/>
          <w:szCs w:val="28"/>
        </w:rPr>
        <w:t>___</w:t>
      </w:r>
      <w:r w:rsidR="00140F79" w:rsidRPr="00FF7A95">
        <w:rPr>
          <w:sz w:val="28"/>
          <w:szCs w:val="28"/>
        </w:rPr>
        <w:t>___________________________</w:t>
      </w:r>
    </w:p>
    <w:p w14:paraId="6D605793" w14:textId="77777777" w:rsidR="005D7E35" w:rsidRPr="00FF7A95" w:rsidRDefault="00927605" w:rsidP="00635C4F">
      <w:r>
        <w:t>I intend to run for: ____ RHA President</w:t>
      </w:r>
      <w:r>
        <w:tab/>
        <w:t>___</w:t>
      </w:r>
      <w:r w:rsidR="00635C4F">
        <w:t>_ Vice President for Business</w:t>
      </w:r>
    </w:p>
    <w:p w14:paraId="240C85D6" w14:textId="77777777" w:rsidR="00927605" w:rsidRDefault="00927605" w:rsidP="00635C4F">
      <w:pPr>
        <w:rPr>
          <w:sz w:val="22"/>
          <w:szCs w:val="22"/>
          <w:shd w:val="clear" w:color="auto" w:fill="FFFFFF"/>
        </w:rPr>
      </w:pPr>
    </w:p>
    <w:p w14:paraId="0F7717B8" w14:textId="77777777" w:rsidR="00586617" w:rsidRDefault="00586617" w:rsidP="00635C4F">
      <w:pPr>
        <w:rPr>
          <w:sz w:val="22"/>
          <w:szCs w:val="22"/>
          <w:shd w:val="clear" w:color="auto" w:fill="FFFFFF"/>
        </w:rPr>
      </w:pPr>
    </w:p>
    <w:p w14:paraId="66D5B16D" w14:textId="77777777" w:rsidR="00216A5F" w:rsidRPr="00927605" w:rsidRDefault="00216A5F" w:rsidP="00635C4F">
      <w:pPr>
        <w:rPr>
          <w:b/>
          <w:sz w:val="22"/>
          <w:szCs w:val="22"/>
          <w:shd w:val="clear" w:color="auto" w:fill="FFFFFF"/>
        </w:rPr>
      </w:pPr>
      <w:r w:rsidRPr="00927605">
        <w:rPr>
          <w:b/>
          <w:sz w:val="22"/>
          <w:szCs w:val="22"/>
          <w:shd w:val="clear" w:color="auto" w:fill="FFFFFF"/>
        </w:rPr>
        <w:t>I understand that by signing this application, I agree to all the policies and procedures of campaigning.</w:t>
      </w:r>
    </w:p>
    <w:p w14:paraId="2F049CA8" w14:textId="77777777" w:rsidR="00216A5F" w:rsidRPr="00927605" w:rsidRDefault="00216A5F" w:rsidP="00635C4F">
      <w:pPr>
        <w:rPr>
          <w:b/>
          <w:sz w:val="22"/>
          <w:szCs w:val="22"/>
        </w:rPr>
      </w:pPr>
    </w:p>
    <w:p w14:paraId="5EFAAEBF" w14:textId="77777777" w:rsidR="00216A5F" w:rsidRPr="00927605" w:rsidRDefault="00216A5F" w:rsidP="00635C4F">
      <w:pPr>
        <w:rPr>
          <w:b/>
          <w:sz w:val="22"/>
          <w:szCs w:val="22"/>
        </w:rPr>
      </w:pPr>
      <w:r w:rsidRPr="00927605">
        <w:rPr>
          <w:b/>
          <w:sz w:val="22"/>
          <w:szCs w:val="22"/>
        </w:rPr>
        <w:t>I understand that I am responsible for all information provided in this packet and that it is my responsibility to reach out to the Elections Registrar prior to taking uncertain action.</w:t>
      </w:r>
    </w:p>
    <w:p w14:paraId="520ECDCC" w14:textId="77777777" w:rsidR="00216A5F" w:rsidRPr="00927605" w:rsidRDefault="00216A5F" w:rsidP="00635C4F">
      <w:pPr>
        <w:rPr>
          <w:b/>
          <w:sz w:val="22"/>
          <w:szCs w:val="22"/>
          <w:shd w:val="clear" w:color="auto" w:fill="FFFFFF"/>
        </w:rPr>
      </w:pPr>
    </w:p>
    <w:p w14:paraId="1CF9E0FB" w14:textId="77777777" w:rsidR="00A53AED" w:rsidRPr="00927605" w:rsidRDefault="00216A5F" w:rsidP="00635C4F">
      <w:pPr>
        <w:rPr>
          <w:b/>
          <w:sz w:val="22"/>
          <w:szCs w:val="22"/>
        </w:rPr>
      </w:pPr>
      <w:r w:rsidRPr="00927605">
        <w:rPr>
          <w:b/>
          <w:sz w:val="22"/>
          <w:szCs w:val="22"/>
          <w:shd w:val="clear" w:color="auto" w:fill="FFFFFF"/>
        </w:rPr>
        <w:t xml:space="preserve">I </w:t>
      </w:r>
      <w:r w:rsidR="00A53AED" w:rsidRPr="00927605">
        <w:rPr>
          <w:b/>
          <w:sz w:val="22"/>
          <w:szCs w:val="22"/>
          <w:shd w:val="clear" w:color="auto" w:fill="FFFFFF"/>
        </w:rPr>
        <w:t>understand that by signing this application, I am giving permission to Housing &amp; Residential Education to a</w:t>
      </w:r>
      <w:r w:rsidRPr="00927605">
        <w:rPr>
          <w:b/>
          <w:sz w:val="22"/>
          <w:szCs w:val="22"/>
          <w:shd w:val="clear" w:color="auto" w:fill="FFFFFF"/>
        </w:rPr>
        <w:t>ccess my academic and disciplinary</w:t>
      </w:r>
      <w:r w:rsidR="00A53AED" w:rsidRPr="00927605">
        <w:rPr>
          <w:b/>
          <w:sz w:val="22"/>
          <w:szCs w:val="22"/>
          <w:shd w:val="clear" w:color="auto" w:fill="FFFFFF"/>
        </w:rPr>
        <w:t xml:space="preserve"> records.</w:t>
      </w:r>
      <w:r w:rsidR="00A53AED" w:rsidRPr="00927605">
        <w:rPr>
          <w:rStyle w:val="apple-converted-space"/>
          <w:b/>
          <w:sz w:val="22"/>
          <w:szCs w:val="22"/>
          <w:shd w:val="clear" w:color="auto" w:fill="FFFFFF"/>
        </w:rPr>
        <w:t> </w:t>
      </w:r>
    </w:p>
    <w:p w14:paraId="3938B6CE" w14:textId="77777777" w:rsidR="00A53AED" w:rsidRPr="00927605" w:rsidRDefault="00A53AED" w:rsidP="00635C4F">
      <w:pPr>
        <w:rPr>
          <w:b/>
        </w:rPr>
      </w:pPr>
    </w:p>
    <w:p w14:paraId="4FC9CA76" w14:textId="77777777" w:rsidR="00216A5F" w:rsidRPr="00927605" w:rsidRDefault="00216A5F" w:rsidP="00635C4F">
      <w:pPr>
        <w:rPr>
          <w:b/>
          <w:sz w:val="22"/>
          <w:szCs w:val="22"/>
        </w:rPr>
      </w:pPr>
      <w:r w:rsidRPr="00927605">
        <w:rPr>
          <w:b/>
          <w:sz w:val="22"/>
          <w:szCs w:val="22"/>
        </w:rPr>
        <w:t xml:space="preserve">I understand that successful candidates for the </w:t>
      </w:r>
      <w:r w:rsidR="00A22696">
        <w:rPr>
          <w:b/>
          <w:sz w:val="22"/>
          <w:szCs w:val="22"/>
        </w:rPr>
        <w:t>202</w:t>
      </w:r>
      <w:r w:rsidR="00586617">
        <w:rPr>
          <w:b/>
          <w:sz w:val="22"/>
          <w:szCs w:val="22"/>
        </w:rPr>
        <w:t>1</w:t>
      </w:r>
      <w:r w:rsidR="00A22696">
        <w:rPr>
          <w:b/>
          <w:sz w:val="22"/>
          <w:szCs w:val="22"/>
        </w:rPr>
        <w:t>-202</w:t>
      </w:r>
      <w:r w:rsidR="00586617">
        <w:rPr>
          <w:b/>
          <w:sz w:val="22"/>
          <w:szCs w:val="22"/>
        </w:rPr>
        <w:t>2</w:t>
      </w:r>
      <w:r w:rsidR="00711526">
        <w:rPr>
          <w:b/>
          <w:sz w:val="22"/>
          <w:szCs w:val="22"/>
        </w:rPr>
        <w:t xml:space="preserve"> </w:t>
      </w:r>
      <w:r w:rsidRPr="00927605">
        <w:rPr>
          <w:b/>
          <w:sz w:val="22"/>
          <w:szCs w:val="22"/>
        </w:rPr>
        <w:t>RHA Presidential position</w:t>
      </w:r>
      <w:r w:rsidR="00A22696">
        <w:rPr>
          <w:b/>
          <w:sz w:val="22"/>
          <w:szCs w:val="22"/>
        </w:rPr>
        <w:t>s</w:t>
      </w:r>
      <w:r w:rsidRPr="00927605">
        <w:rPr>
          <w:b/>
          <w:sz w:val="22"/>
          <w:szCs w:val="22"/>
        </w:rPr>
        <w:t xml:space="preserve"> are intended to hold the position for one year, beginning in Summer </w:t>
      </w:r>
      <w:r w:rsidR="00A22696">
        <w:rPr>
          <w:b/>
          <w:sz w:val="22"/>
          <w:szCs w:val="22"/>
        </w:rPr>
        <w:t>202</w:t>
      </w:r>
      <w:r w:rsidR="00586617">
        <w:rPr>
          <w:b/>
          <w:sz w:val="22"/>
          <w:szCs w:val="22"/>
        </w:rPr>
        <w:t>1</w:t>
      </w:r>
      <w:r w:rsidRPr="00927605">
        <w:rPr>
          <w:b/>
          <w:sz w:val="22"/>
          <w:szCs w:val="22"/>
        </w:rPr>
        <w:t xml:space="preserve"> and cont</w:t>
      </w:r>
      <w:r w:rsidR="00711526">
        <w:rPr>
          <w:b/>
          <w:sz w:val="22"/>
          <w:szCs w:val="22"/>
        </w:rPr>
        <w:t xml:space="preserve">inuing to the end </w:t>
      </w:r>
      <w:r w:rsidR="00A22696">
        <w:rPr>
          <w:b/>
          <w:sz w:val="22"/>
          <w:szCs w:val="22"/>
        </w:rPr>
        <w:t>of Spring 202</w:t>
      </w:r>
      <w:r w:rsidR="00586617">
        <w:rPr>
          <w:b/>
          <w:sz w:val="22"/>
          <w:szCs w:val="22"/>
        </w:rPr>
        <w:t>2</w:t>
      </w:r>
      <w:r w:rsidRPr="00927605">
        <w:rPr>
          <w:b/>
          <w:sz w:val="22"/>
          <w:szCs w:val="22"/>
        </w:rPr>
        <w:t>.  I understand that it is my responsibility to remain in good financial, academic, and disciplinary standing throughout the term of office.</w:t>
      </w:r>
    </w:p>
    <w:p w14:paraId="0B68F19A" w14:textId="77777777" w:rsidR="00A53AED" w:rsidRPr="00FF7A95" w:rsidRDefault="00A53AED" w:rsidP="00635C4F">
      <w:pPr>
        <w:jc w:val="center"/>
        <w:rPr>
          <w:b/>
        </w:rPr>
      </w:pPr>
    </w:p>
    <w:p w14:paraId="54096787" w14:textId="77777777" w:rsidR="000D5CD3" w:rsidRPr="00FF7A95" w:rsidRDefault="000D5CD3" w:rsidP="00635C4F">
      <w:pPr>
        <w:jc w:val="center"/>
        <w:rPr>
          <w:b/>
        </w:rPr>
      </w:pPr>
    </w:p>
    <w:p w14:paraId="07D583EF" w14:textId="77777777" w:rsidR="00927605" w:rsidRPr="00927605" w:rsidRDefault="00927605" w:rsidP="00635C4F">
      <w:r>
        <w:t xml:space="preserve">Candidate </w:t>
      </w:r>
      <w:r w:rsidR="009C505D" w:rsidRPr="00FF7A95">
        <w:t>Signature: ______________________________</w:t>
      </w:r>
      <w:r w:rsidR="00504E12" w:rsidRPr="00FF7A95">
        <w:t xml:space="preserve">___________ </w:t>
      </w:r>
      <w:r w:rsidR="009C505D" w:rsidRPr="00FF7A95">
        <w:tab/>
        <w:t>Date: ______</w:t>
      </w:r>
      <w:r w:rsidR="00504E12" w:rsidRPr="00FF7A95">
        <w:t>_____</w:t>
      </w:r>
    </w:p>
    <w:sectPr w:rsidR="00927605" w:rsidRPr="00927605">
      <w:footerReference w:type="default" r:id="rId17"/>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5AB140" w14:textId="77777777" w:rsidR="00F44797" w:rsidRDefault="00F44797">
      <w:r>
        <w:separator/>
      </w:r>
    </w:p>
  </w:endnote>
  <w:endnote w:type="continuationSeparator" w:id="0">
    <w:p w14:paraId="54E229E6" w14:textId="77777777" w:rsidR="00F44797" w:rsidRDefault="00F447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31026" w14:textId="77777777" w:rsidR="003C66F6" w:rsidRDefault="003C66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AA5B65" w14:textId="77777777" w:rsidR="003C66F6" w:rsidRDefault="003C66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16752" w14:textId="77777777" w:rsidR="00A53AED" w:rsidRPr="00766CFA" w:rsidRDefault="00A53AED" w:rsidP="00A53AED">
    <w:pPr>
      <w:pStyle w:val="Footer"/>
      <w:tabs>
        <w:tab w:val="clear" w:pos="4320"/>
        <w:tab w:val="clear" w:pos="8640"/>
        <w:tab w:val="right" w:pos="9360"/>
      </w:tabs>
      <w:rPr>
        <w:rFonts w:ascii="Palatino Linotype" w:hAnsi="Palatino Linotype"/>
      </w:rPr>
    </w:pPr>
    <w:r w:rsidRPr="00766CFA">
      <w:rPr>
        <w:rFonts w:ascii="Palatino Linotype" w:hAnsi="Palatino Linotype"/>
        <w:b/>
        <w:sz w:val="20"/>
        <w:szCs w:val="20"/>
      </w:rPr>
      <w:t xml:space="preserve">Page </w:t>
    </w:r>
    <w:r w:rsidRPr="00766CFA">
      <w:rPr>
        <w:rStyle w:val="PageNumber"/>
        <w:rFonts w:ascii="Palatino Linotype" w:hAnsi="Palatino Linotype"/>
        <w:b/>
        <w:sz w:val="20"/>
        <w:szCs w:val="20"/>
      </w:rPr>
      <w:fldChar w:fldCharType="begin"/>
    </w:r>
    <w:r w:rsidRPr="00766CFA">
      <w:rPr>
        <w:rStyle w:val="PageNumber"/>
        <w:rFonts w:ascii="Palatino Linotype" w:hAnsi="Palatino Linotype"/>
        <w:b/>
        <w:sz w:val="20"/>
        <w:szCs w:val="20"/>
      </w:rPr>
      <w:instrText xml:space="preserve"> PAGE </w:instrText>
    </w:r>
    <w:r w:rsidRPr="00766CFA">
      <w:rPr>
        <w:rStyle w:val="PageNumber"/>
        <w:rFonts w:ascii="Palatino Linotype" w:hAnsi="Palatino Linotype"/>
        <w:b/>
        <w:sz w:val="20"/>
        <w:szCs w:val="20"/>
      </w:rPr>
      <w:fldChar w:fldCharType="separate"/>
    </w:r>
    <w:r>
      <w:rPr>
        <w:rStyle w:val="PageNumber"/>
        <w:rFonts w:ascii="Palatino Linotype" w:hAnsi="Palatino Linotype"/>
        <w:b/>
        <w:noProof/>
        <w:sz w:val="20"/>
        <w:szCs w:val="20"/>
        <w:lang w:val="en-US" w:eastAsia="en-US"/>
      </w:rPr>
      <w:t>2</w:t>
    </w:r>
    <w:r w:rsidRPr="00766CFA">
      <w:rPr>
        <w:rStyle w:val="PageNumber"/>
        <w:rFonts w:ascii="Palatino Linotype" w:hAnsi="Palatino Linotype"/>
        <w:b/>
        <w:sz w:val="20"/>
        <w:szCs w:val="20"/>
      </w:rPr>
      <w:fldChar w:fldCharType="end"/>
    </w:r>
    <w:r>
      <w:rPr>
        <w:rStyle w:val="PageNumber"/>
      </w:rPr>
      <w:tab/>
    </w:r>
    <w:r w:rsidRPr="00766CFA">
      <w:rPr>
        <w:rStyle w:val="PageNumber"/>
        <w:rFonts w:ascii="Palatino Linotype" w:hAnsi="Palatino Linotype"/>
        <w:i/>
        <w:sz w:val="16"/>
        <w:szCs w:val="16"/>
      </w:rPr>
      <w:t xml:space="preserve">Updated: </w:t>
    </w:r>
    <w:r w:rsidRPr="00766CFA">
      <w:rPr>
        <w:rStyle w:val="PageNumber"/>
        <w:rFonts w:ascii="Palatino Linotype" w:hAnsi="Palatino Linotype"/>
        <w:i/>
        <w:sz w:val="16"/>
        <w:szCs w:val="16"/>
      </w:rPr>
      <w:fldChar w:fldCharType="begin"/>
    </w:r>
    <w:r w:rsidRPr="00766CFA">
      <w:rPr>
        <w:rStyle w:val="PageNumber"/>
        <w:rFonts w:ascii="Palatino Linotype" w:hAnsi="Palatino Linotype"/>
        <w:i/>
        <w:sz w:val="16"/>
        <w:szCs w:val="16"/>
      </w:rPr>
      <w:instrText xml:space="preserve"> DATE \@ "M/d/yyyy" </w:instrText>
    </w:r>
    <w:r w:rsidRPr="00766CFA">
      <w:rPr>
        <w:rStyle w:val="PageNumber"/>
        <w:rFonts w:ascii="Palatino Linotype" w:hAnsi="Palatino Linotype"/>
        <w:i/>
        <w:sz w:val="16"/>
        <w:szCs w:val="16"/>
      </w:rPr>
      <w:fldChar w:fldCharType="separate"/>
    </w:r>
    <w:r w:rsidR="00A521F1">
      <w:rPr>
        <w:rStyle w:val="PageNumber"/>
        <w:rFonts w:ascii="Palatino Linotype" w:hAnsi="Palatino Linotype"/>
        <w:i/>
        <w:noProof/>
        <w:sz w:val="16"/>
        <w:szCs w:val="16"/>
      </w:rPr>
      <w:t>3/2/2021</w:t>
    </w:r>
    <w:r w:rsidRPr="00766CFA">
      <w:rPr>
        <w:rStyle w:val="PageNumber"/>
        <w:rFonts w:ascii="Palatino Linotype" w:hAnsi="Palatino Linotype"/>
        <w:i/>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C8F67" w14:textId="77777777" w:rsidR="00A53AED" w:rsidRPr="00140F79" w:rsidRDefault="00A53AED" w:rsidP="00140F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6CAE7C" w14:textId="77777777" w:rsidR="00F44797" w:rsidRDefault="00F44797">
      <w:r>
        <w:separator/>
      </w:r>
    </w:p>
  </w:footnote>
  <w:footnote w:type="continuationSeparator" w:id="0">
    <w:p w14:paraId="4459E56D" w14:textId="77777777" w:rsidR="00F44797" w:rsidRDefault="00F447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C12E5" w14:textId="77777777" w:rsidR="003C66F6" w:rsidRDefault="003C66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DE9E7" w14:textId="77777777" w:rsidR="003C66F6" w:rsidRDefault="003C66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80C9C" w14:textId="77777777" w:rsidR="003C66F6" w:rsidRDefault="003C66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ED36B1"/>
    <w:multiLevelType w:val="hybridMultilevel"/>
    <w:tmpl w:val="50B23402"/>
    <w:lvl w:ilvl="0" w:tplc="7D68821E">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F8557B"/>
    <w:multiLevelType w:val="hybridMultilevel"/>
    <w:tmpl w:val="3DDC7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755C9D"/>
    <w:multiLevelType w:val="hybridMultilevel"/>
    <w:tmpl w:val="4CF02454"/>
    <w:lvl w:ilvl="0" w:tplc="66E8734A">
      <w:start w:val="201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B7C99"/>
    <w:multiLevelType w:val="hybridMultilevel"/>
    <w:tmpl w:val="8BE0B3B6"/>
    <w:lvl w:ilvl="0" w:tplc="83FA6FB2">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4D0E5E4A"/>
    <w:multiLevelType w:val="hybridMultilevel"/>
    <w:tmpl w:val="7BEEFE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17251AA"/>
    <w:multiLevelType w:val="hybridMultilevel"/>
    <w:tmpl w:val="8A066B30"/>
    <w:lvl w:ilvl="0" w:tplc="A5BE0F5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2407434"/>
    <w:multiLevelType w:val="hybridMultilevel"/>
    <w:tmpl w:val="B910157A"/>
    <w:lvl w:ilvl="0" w:tplc="5B5A26D8">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 w15:restartNumberingAfterBreak="0">
    <w:nsid w:val="626B5EE6"/>
    <w:multiLevelType w:val="hybridMultilevel"/>
    <w:tmpl w:val="08168824"/>
    <w:lvl w:ilvl="0" w:tplc="C0AC2CB8">
      <w:start w:val="1"/>
      <w:numFmt w:val="low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15:restartNumberingAfterBreak="0">
    <w:nsid w:val="677D6DD1"/>
    <w:multiLevelType w:val="hybridMultilevel"/>
    <w:tmpl w:val="03A2BF4A"/>
    <w:lvl w:ilvl="0" w:tplc="B5A4F9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E45CE3"/>
    <w:multiLevelType w:val="hybridMultilevel"/>
    <w:tmpl w:val="9844F670"/>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0" w15:restartNumberingAfterBreak="0">
    <w:nsid w:val="74787345"/>
    <w:multiLevelType w:val="hybridMultilevel"/>
    <w:tmpl w:val="E1FE7246"/>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7D417F89"/>
    <w:multiLevelType w:val="hybridMultilevel"/>
    <w:tmpl w:val="0B0E6262"/>
    <w:lvl w:ilvl="0" w:tplc="0409001B">
      <w:start w:val="1"/>
      <w:numFmt w:val="low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abstractNumId w:val="2"/>
  </w:num>
  <w:num w:numId="2">
    <w:abstractNumId w:val="0"/>
  </w:num>
  <w:num w:numId="3">
    <w:abstractNumId w:val="8"/>
  </w:num>
  <w:num w:numId="4">
    <w:abstractNumId w:val="4"/>
  </w:num>
  <w:num w:numId="5">
    <w:abstractNumId w:val="1"/>
  </w:num>
  <w:num w:numId="6">
    <w:abstractNumId w:val="5"/>
  </w:num>
  <w:num w:numId="7">
    <w:abstractNumId w:val="10"/>
  </w:num>
  <w:num w:numId="8">
    <w:abstractNumId w:val="3"/>
  </w:num>
  <w:num w:numId="9">
    <w:abstractNumId w:val="9"/>
  </w:num>
  <w:num w:numId="10">
    <w:abstractNumId w:val="6"/>
  </w:num>
  <w:num w:numId="11">
    <w:abstractNumId w:val="11"/>
  </w:num>
  <w:num w:numId="12">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72A27"/>
    <w:rsid w:val="000B3FC1"/>
    <w:rsid w:val="000D5CD3"/>
    <w:rsid w:val="00140F79"/>
    <w:rsid w:val="00145EC6"/>
    <w:rsid w:val="0017527D"/>
    <w:rsid w:val="00175561"/>
    <w:rsid w:val="00197314"/>
    <w:rsid w:val="001F194B"/>
    <w:rsid w:val="00216A5F"/>
    <w:rsid w:val="00233244"/>
    <w:rsid w:val="00280A06"/>
    <w:rsid w:val="002B3190"/>
    <w:rsid w:val="002D0444"/>
    <w:rsid w:val="00303A32"/>
    <w:rsid w:val="003301FE"/>
    <w:rsid w:val="0037301F"/>
    <w:rsid w:val="00395162"/>
    <w:rsid w:val="003A7960"/>
    <w:rsid w:val="003C66F6"/>
    <w:rsid w:val="003F6F58"/>
    <w:rsid w:val="004470D1"/>
    <w:rsid w:val="004534A5"/>
    <w:rsid w:val="00504E12"/>
    <w:rsid w:val="00545CC3"/>
    <w:rsid w:val="00586617"/>
    <w:rsid w:val="005924DD"/>
    <w:rsid w:val="005D7E35"/>
    <w:rsid w:val="00601D08"/>
    <w:rsid w:val="006169D8"/>
    <w:rsid w:val="00632AC5"/>
    <w:rsid w:val="00633246"/>
    <w:rsid w:val="00635C4F"/>
    <w:rsid w:val="006509E8"/>
    <w:rsid w:val="00671235"/>
    <w:rsid w:val="0067253E"/>
    <w:rsid w:val="00690DE5"/>
    <w:rsid w:val="006A5F37"/>
    <w:rsid w:val="006A6278"/>
    <w:rsid w:val="006B0FCE"/>
    <w:rsid w:val="006E4D4E"/>
    <w:rsid w:val="006E7733"/>
    <w:rsid w:val="00711526"/>
    <w:rsid w:val="0074540F"/>
    <w:rsid w:val="0075678F"/>
    <w:rsid w:val="00771EA7"/>
    <w:rsid w:val="0080093B"/>
    <w:rsid w:val="00817EA3"/>
    <w:rsid w:val="00836AB0"/>
    <w:rsid w:val="00853044"/>
    <w:rsid w:val="00872BC9"/>
    <w:rsid w:val="00884458"/>
    <w:rsid w:val="008E4EE5"/>
    <w:rsid w:val="008F289A"/>
    <w:rsid w:val="008F727F"/>
    <w:rsid w:val="00927605"/>
    <w:rsid w:val="0094236C"/>
    <w:rsid w:val="00953814"/>
    <w:rsid w:val="00997347"/>
    <w:rsid w:val="009B3F60"/>
    <w:rsid w:val="009B77DF"/>
    <w:rsid w:val="009C505D"/>
    <w:rsid w:val="00A03893"/>
    <w:rsid w:val="00A22696"/>
    <w:rsid w:val="00A3288E"/>
    <w:rsid w:val="00A440E0"/>
    <w:rsid w:val="00A51528"/>
    <w:rsid w:val="00A521F1"/>
    <w:rsid w:val="00A53AED"/>
    <w:rsid w:val="00A71EBD"/>
    <w:rsid w:val="00A800FC"/>
    <w:rsid w:val="00B7626B"/>
    <w:rsid w:val="00B97F3F"/>
    <w:rsid w:val="00BD32F5"/>
    <w:rsid w:val="00BD6A3D"/>
    <w:rsid w:val="00BE7D8D"/>
    <w:rsid w:val="00C1499C"/>
    <w:rsid w:val="00C24F25"/>
    <w:rsid w:val="00C52C33"/>
    <w:rsid w:val="00C73702"/>
    <w:rsid w:val="00CA745A"/>
    <w:rsid w:val="00CD7060"/>
    <w:rsid w:val="00CE15A5"/>
    <w:rsid w:val="00CF077C"/>
    <w:rsid w:val="00D327BC"/>
    <w:rsid w:val="00DF646A"/>
    <w:rsid w:val="00E372B8"/>
    <w:rsid w:val="00E456AA"/>
    <w:rsid w:val="00E85B48"/>
    <w:rsid w:val="00EA4F84"/>
    <w:rsid w:val="00EA7A06"/>
    <w:rsid w:val="00ED212C"/>
    <w:rsid w:val="00EF0FCD"/>
    <w:rsid w:val="00EF4C79"/>
    <w:rsid w:val="00F41F9A"/>
    <w:rsid w:val="00F44797"/>
    <w:rsid w:val="00F72BD7"/>
    <w:rsid w:val="00F75CAE"/>
    <w:rsid w:val="00FF771E"/>
    <w:rsid w:val="00FF7A95"/>
    <w:rsid w:val="00FF7B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EE89DB"/>
  <w15:chartTrackingRefBased/>
  <w15:docId w15:val="{3B18360D-E065-D14B-A823-47F322F0D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tabs>
        <w:tab w:val="left" w:pos="0"/>
        <w:tab w:val="left" w:pos="2160"/>
        <w:tab w:val="left" w:pos="2880"/>
        <w:tab w:val="left" w:pos="3600"/>
        <w:tab w:val="left" w:pos="4320"/>
        <w:tab w:val="left" w:pos="5040"/>
        <w:tab w:val="left" w:pos="5760"/>
        <w:tab w:val="left" w:pos="6480"/>
        <w:tab w:val="left" w:pos="7200"/>
        <w:tab w:val="left" w:pos="7920"/>
        <w:tab w:val="left" w:pos="8640"/>
      </w:tabs>
      <w:jc w:val="both"/>
      <w:outlineLvl w:val="1"/>
    </w:pPr>
    <w:rPr>
      <w:b/>
      <w:sz w:val="20"/>
    </w:rPr>
  </w:style>
  <w:style w:type="paragraph" w:styleId="Heading3">
    <w:name w:val="heading 3"/>
    <w:basedOn w:val="Normal"/>
    <w:next w:val="Normal"/>
    <w:qFormat/>
    <w:pPr>
      <w:keepNext/>
      <w:outlineLvl w:val="2"/>
    </w:pPr>
    <w:rPr>
      <w:b/>
      <w:bCs/>
      <w:sz w:val="20"/>
    </w:rPr>
  </w:style>
  <w:style w:type="character" w:default="1" w:styleId="DefaultParagraphFont">
    <w:name w:val="Default Paragraph Font"/>
    <w:rPr>
      <w:rFonts w:ascii="Times New Roman" w:eastAsia="Times New Roman" w:hAnsi="Times New Roman"/>
    </w:rPr>
  </w:style>
  <w:style w:type="table" w:default="1" w:styleId="TableNormal">
    <w:name w:val="Normal Table"/>
    <w:tblPr>
      <w:tblInd w:w="0" w:type="dxa"/>
      <w:tblCellMar>
        <w:top w:w="0" w:type="dxa"/>
        <w:left w:w="108" w:type="dxa"/>
        <w:bottom w:w="0" w:type="dxa"/>
        <w:right w:w="108" w:type="dxa"/>
      </w:tblCellMar>
    </w:tblPr>
  </w:style>
  <w:style w:type="numbering" w:default="1" w:styleId="NoList">
    <w:name w:val="No List"/>
  </w:style>
  <w:style w:type="paragraph" w:styleId="Footer">
    <w:name w:val="footer"/>
    <w:basedOn w:val="Normal"/>
    <w:pPr>
      <w:tabs>
        <w:tab w:val="center" w:pos="4320"/>
        <w:tab w:val="right" w:pos="8640"/>
      </w:tabs>
    </w:pPr>
    <w:rPr>
      <w:rFonts w:ascii="Arial" w:hAnsi="Arial"/>
    </w:rPr>
  </w:style>
  <w:style w:type="character" w:styleId="PageNumber">
    <w:name w:val="page number"/>
    <w:rPr>
      <w:rFonts w:ascii="Times New Roman" w:eastAsia="Times New Roman" w:hAnsi="Times New Roman"/>
    </w:rPr>
  </w:style>
  <w:style w:type="character" w:styleId="Hyperlink">
    <w:name w:val="Hyperlink"/>
    <w:rPr>
      <w:rFonts w:ascii="Times New Roman" w:eastAsia="Times New Roman" w:hAnsi="Times New Roman"/>
      <w:color w:val="0000FF"/>
      <w:u w:val="single"/>
    </w:rPr>
  </w:style>
  <w:style w:type="paragraph" w:styleId="Header">
    <w:name w:val="header"/>
    <w:basedOn w:val="Normal"/>
    <w:link w:val="HeaderChar"/>
    <w:uiPriority w:val="99"/>
    <w:pPr>
      <w:tabs>
        <w:tab w:val="center" w:pos="4320"/>
        <w:tab w:val="right" w:pos="8640"/>
      </w:tabs>
    </w:pPr>
    <w:rPr>
      <w:lang w:val="x-none" w:eastAsia="x-none"/>
    </w:rPr>
  </w:style>
  <w:style w:type="paragraph" w:styleId="BalloonText">
    <w:name w:val="Balloon Text"/>
    <w:basedOn w:val="Normal"/>
    <w:rPr>
      <w:rFonts w:ascii="Tahoma" w:hAnsi="Tahoma" w:cs="Tahoma"/>
      <w:sz w:val="16"/>
      <w:szCs w:val="16"/>
    </w:rPr>
  </w:style>
  <w:style w:type="character" w:customStyle="1" w:styleId="apple-converted-space">
    <w:name w:val="apple-converted-space"/>
    <w:rPr>
      <w:rFonts w:ascii="Times New Roman" w:eastAsia="Times New Roman" w:hAnsi="Times New Roman"/>
    </w:rPr>
  </w:style>
  <w:style w:type="paragraph" w:styleId="MediumGrid1-Accent2">
    <w:name w:val="Medium Grid 1 Accent 2"/>
    <w:basedOn w:val="Normal"/>
    <w:qFormat/>
    <w:pPr>
      <w:spacing w:after="200" w:line="276" w:lineRule="auto"/>
      <w:ind w:left="720"/>
      <w:contextualSpacing/>
    </w:pPr>
    <w:rPr>
      <w:rFonts w:ascii="Calibri" w:eastAsia="Calibri" w:hAnsi="Calibri"/>
      <w:sz w:val="22"/>
      <w:szCs w:val="22"/>
    </w:rPr>
  </w:style>
  <w:style w:type="character" w:customStyle="1" w:styleId="HeaderChar">
    <w:name w:val="Header Char"/>
    <w:link w:val="Header"/>
    <w:uiPriority w:val="99"/>
    <w:rsid w:val="005E31CB"/>
    <w:rPr>
      <w:sz w:val="24"/>
      <w:szCs w:val="24"/>
    </w:rPr>
  </w:style>
  <w:style w:type="character" w:customStyle="1" w:styleId="aqj">
    <w:name w:val="aqj"/>
    <w:rsid w:val="000D5CD3"/>
  </w:style>
  <w:style w:type="table" w:styleId="TableGrid">
    <w:name w:val="Table Grid"/>
    <w:basedOn w:val="TableNormal"/>
    <w:uiPriority w:val="59"/>
    <w:rsid w:val="00A328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0093B"/>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0386760">
      <w:bodyDiv w:val="1"/>
      <w:marLeft w:val="0"/>
      <w:marRight w:val="0"/>
      <w:marTop w:val="0"/>
      <w:marBottom w:val="0"/>
      <w:divBdr>
        <w:top w:val="none" w:sz="0" w:space="0" w:color="auto"/>
        <w:left w:val="none" w:sz="0" w:space="0" w:color="auto"/>
        <w:bottom w:val="none" w:sz="0" w:space="0" w:color="auto"/>
        <w:right w:val="none" w:sz="0" w:space="0" w:color="auto"/>
      </w:divBdr>
      <w:divsChild>
        <w:div w:id="22288709">
          <w:marLeft w:val="0"/>
          <w:marRight w:val="0"/>
          <w:marTop w:val="0"/>
          <w:marBottom w:val="0"/>
          <w:divBdr>
            <w:top w:val="none" w:sz="0" w:space="0" w:color="auto"/>
            <w:left w:val="none" w:sz="0" w:space="0" w:color="auto"/>
            <w:bottom w:val="none" w:sz="0" w:space="0" w:color="auto"/>
            <w:right w:val="none" w:sz="0" w:space="0" w:color="auto"/>
          </w:divBdr>
        </w:div>
        <w:div w:id="111018752">
          <w:marLeft w:val="0"/>
          <w:marRight w:val="0"/>
          <w:marTop w:val="0"/>
          <w:marBottom w:val="0"/>
          <w:divBdr>
            <w:top w:val="none" w:sz="0" w:space="0" w:color="auto"/>
            <w:left w:val="none" w:sz="0" w:space="0" w:color="auto"/>
            <w:bottom w:val="none" w:sz="0" w:space="0" w:color="auto"/>
            <w:right w:val="none" w:sz="0" w:space="0" w:color="auto"/>
          </w:divBdr>
        </w:div>
        <w:div w:id="393163455">
          <w:marLeft w:val="0"/>
          <w:marRight w:val="0"/>
          <w:marTop w:val="0"/>
          <w:marBottom w:val="0"/>
          <w:divBdr>
            <w:top w:val="none" w:sz="0" w:space="0" w:color="auto"/>
            <w:left w:val="none" w:sz="0" w:space="0" w:color="auto"/>
            <w:bottom w:val="none" w:sz="0" w:space="0" w:color="auto"/>
            <w:right w:val="none" w:sz="0" w:space="0" w:color="auto"/>
          </w:divBdr>
        </w:div>
        <w:div w:id="643702920">
          <w:marLeft w:val="0"/>
          <w:marRight w:val="0"/>
          <w:marTop w:val="0"/>
          <w:marBottom w:val="0"/>
          <w:divBdr>
            <w:top w:val="none" w:sz="0" w:space="0" w:color="auto"/>
            <w:left w:val="none" w:sz="0" w:space="0" w:color="auto"/>
            <w:bottom w:val="none" w:sz="0" w:space="0" w:color="auto"/>
            <w:right w:val="none" w:sz="0" w:space="0" w:color="auto"/>
          </w:divBdr>
        </w:div>
        <w:div w:id="671958296">
          <w:marLeft w:val="0"/>
          <w:marRight w:val="0"/>
          <w:marTop w:val="0"/>
          <w:marBottom w:val="0"/>
          <w:divBdr>
            <w:top w:val="none" w:sz="0" w:space="0" w:color="auto"/>
            <w:left w:val="none" w:sz="0" w:space="0" w:color="auto"/>
            <w:bottom w:val="none" w:sz="0" w:space="0" w:color="auto"/>
            <w:right w:val="none" w:sz="0" w:space="0" w:color="auto"/>
          </w:divBdr>
        </w:div>
        <w:div w:id="752747868">
          <w:marLeft w:val="0"/>
          <w:marRight w:val="0"/>
          <w:marTop w:val="0"/>
          <w:marBottom w:val="0"/>
          <w:divBdr>
            <w:top w:val="none" w:sz="0" w:space="0" w:color="auto"/>
            <w:left w:val="none" w:sz="0" w:space="0" w:color="auto"/>
            <w:bottom w:val="none" w:sz="0" w:space="0" w:color="auto"/>
            <w:right w:val="none" w:sz="0" w:space="0" w:color="auto"/>
          </w:divBdr>
        </w:div>
        <w:div w:id="798760334">
          <w:marLeft w:val="0"/>
          <w:marRight w:val="0"/>
          <w:marTop w:val="0"/>
          <w:marBottom w:val="0"/>
          <w:divBdr>
            <w:top w:val="none" w:sz="0" w:space="0" w:color="auto"/>
            <w:left w:val="none" w:sz="0" w:space="0" w:color="auto"/>
            <w:bottom w:val="none" w:sz="0" w:space="0" w:color="auto"/>
            <w:right w:val="none" w:sz="0" w:space="0" w:color="auto"/>
          </w:divBdr>
        </w:div>
        <w:div w:id="1352678937">
          <w:marLeft w:val="0"/>
          <w:marRight w:val="0"/>
          <w:marTop w:val="0"/>
          <w:marBottom w:val="0"/>
          <w:divBdr>
            <w:top w:val="none" w:sz="0" w:space="0" w:color="auto"/>
            <w:left w:val="none" w:sz="0" w:space="0" w:color="auto"/>
            <w:bottom w:val="none" w:sz="0" w:space="0" w:color="auto"/>
            <w:right w:val="none" w:sz="0" w:space="0" w:color="auto"/>
          </w:divBdr>
        </w:div>
        <w:div w:id="1463645452">
          <w:marLeft w:val="0"/>
          <w:marRight w:val="0"/>
          <w:marTop w:val="0"/>
          <w:marBottom w:val="0"/>
          <w:divBdr>
            <w:top w:val="none" w:sz="0" w:space="0" w:color="auto"/>
            <w:left w:val="none" w:sz="0" w:space="0" w:color="auto"/>
            <w:bottom w:val="none" w:sz="0" w:space="0" w:color="auto"/>
            <w:right w:val="none" w:sz="0" w:space="0" w:color="auto"/>
          </w:divBdr>
        </w:div>
        <w:div w:id="1509515091">
          <w:marLeft w:val="0"/>
          <w:marRight w:val="0"/>
          <w:marTop w:val="0"/>
          <w:marBottom w:val="0"/>
          <w:divBdr>
            <w:top w:val="none" w:sz="0" w:space="0" w:color="auto"/>
            <w:left w:val="none" w:sz="0" w:space="0" w:color="auto"/>
            <w:bottom w:val="none" w:sz="0" w:space="0" w:color="auto"/>
            <w:right w:val="none" w:sz="0" w:space="0" w:color="auto"/>
          </w:divBdr>
        </w:div>
        <w:div w:id="1579826141">
          <w:marLeft w:val="0"/>
          <w:marRight w:val="0"/>
          <w:marTop w:val="0"/>
          <w:marBottom w:val="0"/>
          <w:divBdr>
            <w:top w:val="none" w:sz="0" w:space="0" w:color="auto"/>
            <w:left w:val="none" w:sz="0" w:space="0" w:color="auto"/>
            <w:bottom w:val="none" w:sz="0" w:space="0" w:color="auto"/>
            <w:right w:val="none" w:sz="0" w:space="0" w:color="auto"/>
          </w:divBdr>
        </w:div>
        <w:div w:id="1767116572">
          <w:marLeft w:val="0"/>
          <w:marRight w:val="0"/>
          <w:marTop w:val="0"/>
          <w:marBottom w:val="0"/>
          <w:divBdr>
            <w:top w:val="none" w:sz="0" w:space="0" w:color="auto"/>
            <w:left w:val="none" w:sz="0" w:space="0" w:color="auto"/>
            <w:bottom w:val="none" w:sz="0" w:space="0" w:color="auto"/>
            <w:right w:val="none" w:sz="0" w:space="0" w:color="auto"/>
          </w:divBdr>
        </w:div>
        <w:div w:id="19499236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mailto:jschreiner@housing.utah.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Normal.wp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8045EB-8B12-4C3E-82FB-720176336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Normal.wpt</Template>
  <TotalTime>1</TotalTime>
  <Pages>8</Pages>
  <Words>2632</Words>
  <Characters>15003</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University of Utah</Company>
  <LinksUpToDate>false</LinksUpToDate>
  <CharactersWithSpaces>17600</CharactersWithSpaces>
  <SharedDoc>false</SharedDoc>
  <HLinks>
    <vt:vector size="6" baseType="variant">
      <vt:variant>
        <vt:i4>327781</vt:i4>
      </vt:variant>
      <vt:variant>
        <vt:i4>0</vt:i4>
      </vt:variant>
      <vt:variant>
        <vt:i4>0</vt:i4>
      </vt:variant>
      <vt:variant>
        <vt:i4>5</vt:i4>
      </vt:variant>
      <vt:variant>
        <vt:lpwstr>mailto:jschreiner@housing.utah.edu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RHA</dc:creator>
  <cp:keywords/>
  <cp:lastModifiedBy>Des Sandoval</cp:lastModifiedBy>
  <cp:revision>2</cp:revision>
  <cp:lastPrinted>2017-01-25T17:52:00Z</cp:lastPrinted>
  <dcterms:created xsi:type="dcterms:W3CDTF">2021-03-02T20:36:00Z</dcterms:created>
  <dcterms:modified xsi:type="dcterms:W3CDTF">2021-03-02T20:36:00Z</dcterms:modified>
</cp:coreProperties>
</file>